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32E25" w14:textId="77777777" w:rsidR="00312BF9" w:rsidRDefault="00455E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sz. melléklet</w:t>
      </w:r>
    </w:p>
    <w:p w14:paraId="35FE1D3B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B42777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5AE190" w14:textId="77777777" w:rsidR="00312BF9" w:rsidRDefault="00455E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PÁLYÁZATI ADATLAP</w:t>
      </w:r>
    </w:p>
    <w:p w14:paraId="1B8C295B" w14:textId="77777777" w:rsidR="00312BF9" w:rsidRDefault="00455E85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Várbalog Község Önkormányzata pályázati alapjából történő pénzbeli támogatás igényléséhez/kisösszegű pénzbeli támogatás igényléséhez</w:t>
      </w:r>
      <w:r>
        <w:rPr>
          <w:rStyle w:val="Lbjegyzet-hivatkozs"/>
          <w:rFonts w:ascii="Times New Roman" w:hAnsi="Times New Roman"/>
          <w:b/>
          <w:sz w:val="24"/>
          <w:szCs w:val="24"/>
        </w:rPr>
        <w:footnoteReference w:id="1"/>
      </w:r>
    </w:p>
    <w:p w14:paraId="6B1B4BF1" w14:textId="77777777" w:rsidR="00312BF9" w:rsidRDefault="00455E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20__. ÉVRE VONATKOZÓAN</w:t>
      </w:r>
    </w:p>
    <w:p w14:paraId="113D4C1F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9E0691" w14:textId="77777777" w:rsidR="00312BF9" w:rsidRDefault="00455E8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1. A </w:t>
      </w:r>
      <w:r>
        <w:rPr>
          <w:rFonts w:ascii="Times New Roman" w:hAnsi="Times New Roman"/>
          <w:b/>
          <w:sz w:val="24"/>
          <w:szCs w:val="24"/>
          <w:u w:val="single"/>
        </w:rPr>
        <w:t>pályázó adatai:</w:t>
      </w:r>
    </w:p>
    <w:p w14:paraId="046EE98E" w14:textId="77777777" w:rsidR="00312BF9" w:rsidRDefault="00455E85">
      <w:pPr>
        <w:pStyle w:val="Nincstrkz"/>
      </w:pPr>
      <w:r>
        <w:rPr>
          <w:rFonts w:ascii="Times New Roman" w:hAnsi="Times New Roman"/>
          <w:sz w:val="24"/>
          <w:szCs w:val="24"/>
          <w:lang w:val="hu-HU"/>
        </w:rPr>
        <w:t>A pályázó neve:</w:t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</w:p>
    <w:p w14:paraId="2E02B03F" w14:textId="77777777" w:rsidR="00312BF9" w:rsidRDefault="00455E85">
      <w:pPr>
        <w:pStyle w:val="Nincstrkz"/>
      </w:pPr>
      <w:r>
        <w:rPr>
          <w:rFonts w:ascii="Times New Roman" w:hAnsi="Times New Roman"/>
          <w:sz w:val="24"/>
          <w:szCs w:val="24"/>
          <w:lang w:val="hu-HU"/>
        </w:rPr>
        <w:t>A pályázó címe:</w:t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</w:p>
    <w:p w14:paraId="38303B8D" w14:textId="77777777" w:rsidR="00312BF9" w:rsidRDefault="00455E85">
      <w:pPr>
        <w:pStyle w:val="Nincstrkz"/>
      </w:pPr>
      <w:r>
        <w:rPr>
          <w:rFonts w:ascii="Times New Roman" w:hAnsi="Times New Roman"/>
          <w:sz w:val="24"/>
          <w:szCs w:val="24"/>
          <w:lang w:val="hu-HU"/>
        </w:rPr>
        <w:t>A pályázó adószáma:</w:t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</w:p>
    <w:p w14:paraId="2D6961D2" w14:textId="77777777" w:rsidR="00312BF9" w:rsidRDefault="00455E85">
      <w:pPr>
        <w:pStyle w:val="Nincstrkz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A pályázat megvalósításáért felelős személyek adatai:</w:t>
      </w:r>
    </w:p>
    <w:p w14:paraId="3EDA87B6" w14:textId="77777777" w:rsidR="00312BF9" w:rsidRDefault="00312BF9">
      <w:pPr>
        <w:pStyle w:val="Nincstrkz"/>
        <w:rPr>
          <w:rFonts w:ascii="Times New Roman" w:hAnsi="Times New Roman"/>
          <w:sz w:val="24"/>
          <w:szCs w:val="24"/>
          <w:lang w:val="hu-HU"/>
        </w:rPr>
      </w:pPr>
    </w:p>
    <w:p w14:paraId="60952376" w14:textId="77777777" w:rsidR="00312BF9" w:rsidRDefault="00455E85">
      <w:pPr>
        <w:pStyle w:val="Nincstrkz"/>
      </w:pPr>
      <w:r>
        <w:rPr>
          <w:rFonts w:ascii="Times New Roman" w:hAnsi="Times New Roman"/>
          <w:sz w:val="24"/>
          <w:szCs w:val="24"/>
          <w:lang w:val="hu-HU"/>
        </w:rPr>
        <w:t xml:space="preserve">Név: </w:t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</w:p>
    <w:p w14:paraId="547E579B" w14:textId="77777777" w:rsidR="00312BF9" w:rsidRDefault="00455E85">
      <w:pPr>
        <w:pStyle w:val="Nincstrkz"/>
      </w:pPr>
      <w:r>
        <w:rPr>
          <w:rFonts w:ascii="Times New Roman" w:hAnsi="Times New Roman"/>
          <w:sz w:val="24"/>
          <w:szCs w:val="24"/>
          <w:lang w:val="hu-HU"/>
        </w:rPr>
        <w:t>Cím:</w:t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</w:p>
    <w:p w14:paraId="0DF3CB2D" w14:textId="77777777" w:rsidR="00312BF9" w:rsidRDefault="00455E85">
      <w:pPr>
        <w:pStyle w:val="Nincstrkz"/>
      </w:pPr>
      <w:r>
        <w:rPr>
          <w:rFonts w:ascii="Times New Roman" w:hAnsi="Times New Roman"/>
          <w:sz w:val="24"/>
          <w:szCs w:val="24"/>
          <w:lang w:val="hu-HU"/>
        </w:rPr>
        <w:t>Telefonszám:</w:t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</w:p>
    <w:p w14:paraId="5CC6261B" w14:textId="77777777" w:rsidR="00312BF9" w:rsidRDefault="00455E85">
      <w:pPr>
        <w:pStyle w:val="Nincstrkz"/>
      </w:pPr>
      <w:r>
        <w:rPr>
          <w:rFonts w:ascii="Times New Roman" w:hAnsi="Times New Roman"/>
          <w:sz w:val="24"/>
          <w:szCs w:val="24"/>
          <w:lang w:val="hu-HU"/>
        </w:rPr>
        <w:t>E-mail cím:</w:t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  <w:r>
        <w:rPr>
          <w:rFonts w:ascii="Times New Roman" w:hAnsi="Times New Roman"/>
          <w:sz w:val="24"/>
          <w:szCs w:val="24"/>
          <w:u w:val="single"/>
          <w:lang w:val="hu-HU"/>
        </w:rPr>
        <w:tab/>
      </w:r>
    </w:p>
    <w:p w14:paraId="38B0D2D2" w14:textId="77777777" w:rsidR="00312BF9" w:rsidRDefault="00312BF9">
      <w:pPr>
        <w:pStyle w:val="Nincstrkz"/>
        <w:rPr>
          <w:rFonts w:ascii="Times New Roman" w:hAnsi="Times New Roman"/>
          <w:sz w:val="24"/>
          <w:szCs w:val="24"/>
          <w:lang w:val="hu-HU"/>
        </w:rPr>
      </w:pPr>
    </w:p>
    <w:p w14:paraId="7294832D" w14:textId="77777777" w:rsidR="00312BF9" w:rsidRDefault="00455E85">
      <w:pPr>
        <w:pStyle w:val="Nincstrkz"/>
      </w:pPr>
      <w:r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2. A </w:t>
      </w:r>
      <w:r>
        <w:rPr>
          <w:rFonts w:ascii="Times New Roman" w:hAnsi="Times New Roman"/>
          <w:b/>
          <w:sz w:val="24"/>
          <w:szCs w:val="24"/>
          <w:u w:val="single"/>
          <w:lang w:val="hu-HU"/>
        </w:rPr>
        <w:t>pályázati témakör:</w:t>
      </w:r>
      <w:r>
        <w:rPr>
          <w:rFonts w:ascii="Times New Roman" w:hAnsi="Times New Roman"/>
          <w:b/>
          <w:sz w:val="24"/>
          <w:szCs w:val="24"/>
          <w:lang w:val="hu-HU"/>
        </w:rPr>
        <w:t xml:space="preserve"> (aláhúzással jelölni)</w:t>
      </w:r>
    </w:p>
    <w:p w14:paraId="46793ABA" w14:textId="77777777" w:rsidR="00312BF9" w:rsidRDefault="00312BF9">
      <w:pPr>
        <w:pStyle w:val="Nincstrkz"/>
        <w:rPr>
          <w:rFonts w:ascii="Times New Roman" w:hAnsi="Times New Roman"/>
          <w:sz w:val="24"/>
          <w:szCs w:val="24"/>
          <w:lang w:val="hu-HU"/>
        </w:rPr>
      </w:pPr>
    </w:p>
    <w:p w14:paraId="33CEC245" w14:textId="77777777" w:rsidR="00312BF9" w:rsidRDefault="00455E85">
      <w:pPr>
        <w:pStyle w:val="Nincstrkz"/>
        <w:numPr>
          <w:ilvl w:val="0"/>
          <w:numId w:val="1"/>
        </w:numPr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szociális</w:t>
      </w:r>
    </w:p>
    <w:p w14:paraId="1DFF9C99" w14:textId="77777777" w:rsidR="00312BF9" w:rsidRDefault="00455E85">
      <w:pPr>
        <w:pStyle w:val="Nincstrkz"/>
        <w:numPr>
          <w:ilvl w:val="0"/>
          <w:numId w:val="1"/>
        </w:numPr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egészségügyi</w:t>
      </w:r>
    </w:p>
    <w:p w14:paraId="722750A7" w14:textId="77777777" w:rsidR="00312BF9" w:rsidRDefault="00455E85">
      <w:pPr>
        <w:pStyle w:val="Nincstrkz"/>
        <w:numPr>
          <w:ilvl w:val="0"/>
          <w:numId w:val="1"/>
        </w:numPr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sport</w:t>
      </w:r>
    </w:p>
    <w:p w14:paraId="694E03E9" w14:textId="77777777" w:rsidR="00312BF9" w:rsidRDefault="00455E85">
      <w:pPr>
        <w:pStyle w:val="Nincstrkz"/>
        <w:numPr>
          <w:ilvl w:val="0"/>
          <w:numId w:val="1"/>
        </w:numPr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közösségteremtő, kulturális</w:t>
      </w:r>
    </w:p>
    <w:p w14:paraId="70F8FB8D" w14:textId="77777777" w:rsidR="00312BF9" w:rsidRDefault="00312BF9">
      <w:pPr>
        <w:pStyle w:val="Nincstrkz"/>
        <w:rPr>
          <w:rFonts w:ascii="Times New Roman" w:hAnsi="Times New Roman"/>
          <w:sz w:val="24"/>
          <w:szCs w:val="24"/>
          <w:lang w:val="hu-HU"/>
        </w:rPr>
      </w:pPr>
    </w:p>
    <w:p w14:paraId="1AD73E5F" w14:textId="77777777" w:rsidR="00312BF9" w:rsidRDefault="00455E85">
      <w:pPr>
        <w:pStyle w:val="Nincstrkz"/>
        <w:rPr>
          <w:rFonts w:ascii="Times New Roman" w:hAnsi="Times New Roman"/>
          <w:b/>
          <w:sz w:val="24"/>
          <w:szCs w:val="24"/>
          <w:u w:val="single"/>
          <w:lang w:val="hu-HU"/>
        </w:rPr>
      </w:pPr>
      <w:r>
        <w:rPr>
          <w:rFonts w:ascii="Times New Roman" w:hAnsi="Times New Roman"/>
          <w:b/>
          <w:sz w:val="24"/>
          <w:szCs w:val="24"/>
          <w:u w:val="single"/>
          <w:lang w:val="hu-HU"/>
        </w:rPr>
        <w:t>3. A szervezet rövid bemutatása:</w:t>
      </w:r>
    </w:p>
    <w:p w14:paraId="4E807696" w14:textId="77777777" w:rsidR="00312BF9" w:rsidRDefault="00312BF9">
      <w:pPr>
        <w:pStyle w:val="Nincstrkz"/>
        <w:rPr>
          <w:rFonts w:ascii="Times New Roman" w:hAnsi="Times New Roman"/>
          <w:b/>
          <w:sz w:val="24"/>
          <w:szCs w:val="24"/>
          <w:u w:val="single"/>
          <w:lang w:val="hu-HU"/>
        </w:rPr>
      </w:pPr>
    </w:p>
    <w:p w14:paraId="31523B8C" w14:textId="77777777" w:rsidR="00312BF9" w:rsidRDefault="00455E8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3AC348A5" w14:textId="77777777" w:rsidR="00312BF9" w:rsidRDefault="00455E85">
      <w:pPr>
        <w:pageBreakBefore/>
        <w:spacing w:after="0" w:line="240" w:lineRule="auto"/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4. A pályázatban megvalósítandó cél:</w:t>
      </w:r>
    </w:p>
    <w:p w14:paraId="70C6B329" w14:textId="77777777" w:rsidR="00312BF9" w:rsidRDefault="00455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Figyelem: Egy pályázati űrlapon csak egy pályázati célra nyújthat be igényt!</w:t>
      </w:r>
    </w:p>
    <w:p w14:paraId="11D42834" w14:textId="77777777" w:rsidR="00312BF9" w:rsidRDefault="00312B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17138F" w14:textId="77777777" w:rsidR="00312BF9" w:rsidRDefault="00455E85">
      <w:pPr>
        <w:spacing w:after="0" w:line="240" w:lineRule="auto"/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7755FF0E" w14:textId="77777777" w:rsidR="00312BF9" w:rsidRDefault="00312BF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926BF70" w14:textId="77777777" w:rsidR="00312BF9" w:rsidRDefault="00455E8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5. A pályázat megvalósításához szükséges pénzügyi fedezet:</w:t>
      </w:r>
    </w:p>
    <w:p w14:paraId="1E8AEF33" w14:textId="77777777" w:rsidR="00312BF9" w:rsidRDefault="00455E85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Saját forrás: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53074441" w14:textId="77777777" w:rsidR="00312BF9" w:rsidRDefault="00455E85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Egyéb forrás: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58D24B73" w14:textId="77777777" w:rsidR="00312BF9" w:rsidRDefault="00455E85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Pályázott összeg: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16A572D1" w14:textId="77777777" w:rsidR="00312BF9" w:rsidRDefault="00312BF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4326EF3" w14:textId="77777777" w:rsidR="00312BF9" w:rsidRDefault="00455E8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6. A pályázott összeg </w:t>
      </w:r>
      <w:r>
        <w:rPr>
          <w:rFonts w:ascii="Times New Roman" w:hAnsi="Times New Roman"/>
          <w:b/>
          <w:sz w:val="24"/>
          <w:szCs w:val="24"/>
          <w:u w:val="single"/>
        </w:rPr>
        <w:t>részletezése: (költségvetés)</w:t>
      </w:r>
    </w:p>
    <w:p w14:paraId="7DD754DD" w14:textId="77777777" w:rsidR="00312BF9" w:rsidRDefault="00455E8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48DF9467" w14:textId="77777777" w:rsidR="00312BF9" w:rsidRDefault="00312B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4CFF78" w14:textId="77777777" w:rsidR="00312BF9" w:rsidRDefault="00455E8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7. Számlatulajdonos adatai:</w:t>
      </w:r>
    </w:p>
    <w:p w14:paraId="58F18671" w14:textId="77777777" w:rsidR="00312BF9" w:rsidRDefault="00455E8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Név: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44BF93D0" w14:textId="77777777" w:rsidR="00312BF9" w:rsidRDefault="00455E8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Helység, utca, házszám: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04966896" w14:textId="77777777" w:rsidR="00312BF9" w:rsidRDefault="00455E8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Telefon/fax: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1936E3B0" w14:textId="77777777" w:rsidR="00312BF9" w:rsidRDefault="00455E8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A számlavezető pénzforgalmi jelzőszáma: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69C99C52" w14:textId="77777777" w:rsidR="00312BF9" w:rsidRDefault="00312BF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67ED745" w14:textId="77777777" w:rsidR="00312BF9" w:rsidRDefault="00455E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A pályázathoz csatolandó: </w:t>
      </w:r>
    </w:p>
    <w:p w14:paraId="7B1557F7" w14:textId="77777777" w:rsidR="00312BF9" w:rsidRDefault="00455E85">
      <w:pPr>
        <w:pStyle w:val="Listaszerbekezds"/>
        <w:numPr>
          <w:ilvl w:val="0"/>
          <w:numId w:val="2"/>
        </w:numPr>
        <w:jc w:val="both"/>
      </w:pPr>
      <w:r>
        <w:t>a civil szervezetek törvényszéki (Megyei Bíróság) nyilvántartásba vételéről szóló okirat száma;</w:t>
      </w:r>
    </w:p>
    <w:p w14:paraId="7CDCA021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>a civil szerv</w:t>
      </w:r>
      <w:r>
        <w:t>ezet hatályos alapszabálya, vagy működési egyéb alapdokumentumának a szervezet vezetője által hitelesített másolat;</w:t>
      </w:r>
    </w:p>
    <w:p w14:paraId="36F80681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>nyilatkozat a közpénzekből nyújtott támogatások átláthatóságáról szóló 2007. évi CLXXXI. törvény szerinti összeférhetetlenség, illetve érint</w:t>
      </w:r>
      <w:r>
        <w:t>ettség fennállásáról, vagy hiányáról;</w:t>
      </w:r>
    </w:p>
    <w:p w14:paraId="641E47B8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>közzétételi kérelem a c) pont szerinti érintettség fennállása esetén;</w:t>
      </w:r>
    </w:p>
    <w:p w14:paraId="78B25B45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>nyilatkozat arról, hogy a civil szervezetnek esedékessé vált és meg nem fizetett köztartozása nincs;</w:t>
      </w:r>
    </w:p>
    <w:p w14:paraId="6D6468D0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 xml:space="preserve">nyilatkozat arról, hogy a </w:t>
      </w:r>
      <w:r>
        <w:t>megszüntetésére irányadó jogszabályban meghatározott eljárás ellene nincs folyamatban;</w:t>
      </w:r>
    </w:p>
    <w:p w14:paraId="4015F26B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>nyilatkozat arról, hogy megfelel a rendezett munkaügyi kapcsolatok követelményeinek;</w:t>
      </w:r>
    </w:p>
    <w:p w14:paraId="2501BA48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>A szervezet tárgyévi költségvetését csatolni kell;</w:t>
      </w:r>
    </w:p>
    <w:p w14:paraId="4E54139A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>30 napnál nem régebbi, nemleges (</w:t>
      </w:r>
      <w:r>
        <w:t>eredeti) adóigazolás az adótartozásról (NAV) bejegyzett pályázók tekintetében,</w:t>
      </w:r>
    </w:p>
    <w:p w14:paraId="0A80E4AC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>írásbeli hozzájárulás a pályázatban foglalt adatok (pályázó neve, támogatási cél és összeg) kezeléséhez és közzétételéhez,</w:t>
      </w:r>
    </w:p>
    <w:p w14:paraId="0DD15947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>a pályázó írásbeli nyilatkozata arra vonatkozóan, hogy</w:t>
      </w:r>
      <w:r>
        <w:t xml:space="preserve"> a pályázó civil szervezet a támogató ellenőrzéséhez hozzájárul,</w:t>
      </w:r>
    </w:p>
    <w:p w14:paraId="335AB483" w14:textId="77777777" w:rsidR="00312BF9" w:rsidRDefault="00455E85">
      <w:pPr>
        <w:pStyle w:val="Listaszerbekezds"/>
        <w:numPr>
          <w:ilvl w:val="0"/>
          <w:numId w:val="2"/>
        </w:numPr>
        <w:ind w:left="714" w:hanging="357"/>
        <w:jc w:val="both"/>
      </w:pPr>
      <w:r>
        <w:t>A pályázati adatlapon kötelező mellékletként előírt igazolást a mérlegbeszámoló bírósági letétbe helyezéséről a pályázat benyújtását megelőző évre vonatkozóan kell dokumentálni. Amennyiben ez</w:t>
      </w:r>
      <w:r>
        <w:t xml:space="preserve"> a pályázat benyújtására meghatározott határidőig nem áll rendelkezésre, a pályázó köteles június 30-ig pótlólag becsatolni, mely a támogatási szerződésben a támogatási összeg folyósítási feltételeként kerül meghatározásra.</w:t>
      </w:r>
    </w:p>
    <w:p w14:paraId="39CBD683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F14005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31F740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E740A0" w14:textId="77777777" w:rsidR="00312BF9" w:rsidRDefault="00455E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pályázó </w:t>
      </w:r>
      <w:r>
        <w:rPr>
          <w:rFonts w:ascii="Times New Roman" w:hAnsi="Times New Roman"/>
          <w:b/>
          <w:sz w:val="24"/>
          <w:szCs w:val="24"/>
        </w:rPr>
        <w:t>kijelenti, hogy az adatlapon leírtak megfelelnek a valóságnak.</w:t>
      </w:r>
    </w:p>
    <w:p w14:paraId="36A6DC98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697BFA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C5E79B" w14:textId="77777777" w:rsidR="00312BF9" w:rsidRDefault="00455E8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A pályázat kelte: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72531194" w14:textId="77777777" w:rsidR="00312BF9" w:rsidRDefault="00312BF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7D646BC" w14:textId="77777777" w:rsidR="00312BF9" w:rsidRDefault="00312B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6490C1" w14:textId="77777777" w:rsidR="00312BF9" w:rsidRDefault="00455E8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P.H.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7124310" w14:textId="77777777" w:rsidR="00312BF9" w:rsidRDefault="00312BF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32A37589" w14:textId="77777777" w:rsidR="00312BF9" w:rsidRDefault="00455E85">
      <w:pPr>
        <w:spacing w:after="0" w:line="240" w:lineRule="auto"/>
        <w:ind w:left="5664" w:firstLine="708"/>
      </w:pPr>
      <w:r>
        <w:rPr>
          <w:rFonts w:ascii="Times New Roman" w:hAnsi="Times New Roman"/>
          <w:b/>
          <w:sz w:val="24"/>
          <w:szCs w:val="24"/>
        </w:rPr>
        <w:t>A pályázó aláírása</w:t>
      </w:r>
    </w:p>
    <w:p w14:paraId="43E0CF80" w14:textId="77777777" w:rsidR="00312BF9" w:rsidRDefault="00312B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54D53" w14:textId="77777777" w:rsidR="00312BF9" w:rsidRDefault="00312BF9">
      <w:pPr>
        <w:pageBreakBefore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F42B3D" w14:textId="77777777" w:rsidR="00312BF9" w:rsidRDefault="00455E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NYILATKOZAT</w:t>
      </w:r>
    </w:p>
    <w:p w14:paraId="282BA4F2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638D0A" w14:textId="77777777" w:rsidR="00312BF9" w:rsidRDefault="00455E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közpénzekből nyújtott támogatások átláthatóságáról szóló 2007. évi CLXXXI. törvény szerinti összeférhetetlenség, </w:t>
      </w:r>
      <w:r>
        <w:rPr>
          <w:rFonts w:ascii="Times New Roman" w:hAnsi="Times New Roman"/>
          <w:b/>
          <w:sz w:val="24"/>
          <w:szCs w:val="24"/>
        </w:rPr>
        <w:t xml:space="preserve">illetve érintettség fennállásáról, vagy hiányáról </w:t>
      </w:r>
    </w:p>
    <w:p w14:paraId="5F268A27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8EEBFB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Pályázó neve: </w:t>
      </w:r>
    </w:p>
    <w:p w14:paraId="59FFF903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0D975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Természetes személy lakcíme:</w:t>
      </w:r>
    </w:p>
    <w:p w14:paraId="57A33086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Születési helye, ideje: </w:t>
      </w:r>
    </w:p>
    <w:p w14:paraId="2A896869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7754EA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Gazdasági társaság esetén székhelye: </w:t>
      </w:r>
    </w:p>
    <w:p w14:paraId="21018DDF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Cégjegyzékszáma: </w:t>
      </w:r>
    </w:p>
    <w:p w14:paraId="53AC5709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Adószáma: </w:t>
      </w:r>
    </w:p>
    <w:p w14:paraId="1593E8DC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Képviselőjének neve: </w:t>
      </w:r>
    </w:p>
    <w:p w14:paraId="66590BAC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21B7D4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Egyéb szervezet esetén </w:t>
      </w:r>
      <w:r>
        <w:rPr>
          <w:rFonts w:ascii="Times New Roman" w:hAnsi="Times New Roman"/>
          <w:sz w:val="24"/>
          <w:szCs w:val="24"/>
        </w:rPr>
        <w:t xml:space="preserve">székhelye: </w:t>
      </w:r>
    </w:p>
    <w:p w14:paraId="0595FA8A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Képviselőjének neve: </w:t>
      </w:r>
    </w:p>
    <w:p w14:paraId="65B92E4A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Nyilvántartásba vételi okirat száma:</w:t>
      </w:r>
    </w:p>
    <w:p w14:paraId="0C31AE07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Nyilvántartásba vevő szerv megnevezése: </w:t>
      </w:r>
    </w:p>
    <w:p w14:paraId="68EDEE4D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  <w:t>____</w:t>
      </w:r>
    </w:p>
    <w:p w14:paraId="0ADBDCD0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FB2CD10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Kijelentem, hogy személyemmel, illetve a pályázóként megjelölt szervezettel szemben a közpénzekből nyújtott </w:t>
      </w:r>
      <w:r>
        <w:rPr>
          <w:rFonts w:ascii="Times New Roman" w:hAnsi="Times New Roman"/>
          <w:sz w:val="24"/>
          <w:szCs w:val="24"/>
        </w:rPr>
        <w:t xml:space="preserve">támogatások átláthatóságáról szóló </w:t>
      </w:r>
      <w:r>
        <w:rPr>
          <w:rFonts w:ascii="Times New Roman" w:hAnsi="Times New Roman"/>
          <w:b/>
          <w:sz w:val="24"/>
          <w:szCs w:val="24"/>
        </w:rPr>
        <w:t>2007. évi CLXXXI. törvény (</w:t>
      </w:r>
      <w:proofErr w:type="spellStart"/>
      <w:r>
        <w:rPr>
          <w:rFonts w:ascii="Times New Roman" w:hAnsi="Times New Roman"/>
          <w:b/>
          <w:sz w:val="24"/>
          <w:szCs w:val="24"/>
        </w:rPr>
        <w:t>Knyt</w:t>
      </w:r>
      <w:proofErr w:type="spellEnd"/>
      <w:r>
        <w:rPr>
          <w:rFonts w:ascii="Times New Roman" w:hAnsi="Times New Roman"/>
          <w:b/>
          <w:sz w:val="24"/>
          <w:szCs w:val="24"/>
        </w:rPr>
        <w:t>.)</w:t>
      </w:r>
    </w:p>
    <w:p w14:paraId="7971ACCF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FF84C7" w14:textId="77777777" w:rsidR="00312BF9" w:rsidRDefault="00455E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§ (1) bekezdése szerinti összeférhetetlenség</w:t>
      </w:r>
    </w:p>
    <w:p w14:paraId="1D957846" w14:textId="77777777" w:rsidR="00312BF9" w:rsidRDefault="00455E85">
      <w:pPr>
        <w:spacing w:after="0" w:line="24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nem áll fenn vagy</w:t>
      </w:r>
    </w:p>
    <w:p w14:paraId="0A33CED4" w14:textId="77777777" w:rsidR="00312BF9" w:rsidRDefault="00455E85">
      <w:pPr>
        <w:spacing w:after="0" w:line="24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fennáll az ____ pont alapján</w:t>
      </w:r>
    </w:p>
    <w:p w14:paraId="009253BE" w14:textId="77777777" w:rsidR="00312BF9" w:rsidRDefault="00312BF9">
      <w:pPr>
        <w:spacing w:after="0" w:line="24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</w:p>
    <w:p w14:paraId="08A34065" w14:textId="77777777" w:rsidR="00312BF9" w:rsidRDefault="00455E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§ (1) bekezdése szerinti érintettség</w:t>
      </w:r>
    </w:p>
    <w:p w14:paraId="79EA2826" w14:textId="77777777" w:rsidR="00312BF9" w:rsidRDefault="00455E85">
      <w:pPr>
        <w:spacing w:after="0" w:line="24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nem áll fenn vagy</w:t>
      </w:r>
    </w:p>
    <w:p w14:paraId="27132DC2" w14:textId="77777777" w:rsidR="00312BF9" w:rsidRDefault="00455E85">
      <w:pPr>
        <w:spacing w:after="0" w:line="24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fennáll az ____ pont</w:t>
      </w:r>
      <w:r>
        <w:rPr>
          <w:rFonts w:ascii="Times New Roman" w:hAnsi="Times New Roman"/>
          <w:b/>
          <w:sz w:val="24"/>
          <w:szCs w:val="24"/>
        </w:rPr>
        <w:t xml:space="preserve"> alapján</w:t>
      </w:r>
    </w:p>
    <w:p w14:paraId="25CF3595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476142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Az összeférhetetlenség vagy az érintettség alapjául szolgáló körülmény leírása: </w:t>
      </w:r>
    </w:p>
    <w:p w14:paraId="626AE96E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3A8A139A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Kijelentem, hogy az összeférhetetlenség megszüntetésére az alábbiak szerint intézkedtem: </w:t>
      </w:r>
    </w:p>
    <w:p w14:paraId="5E1ED156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5F51BAA4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Kijelentem, hogy az érint</w:t>
      </w:r>
      <w:r>
        <w:rPr>
          <w:rFonts w:ascii="Times New Roman" w:hAnsi="Times New Roman"/>
          <w:b/>
          <w:sz w:val="24"/>
          <w:szCs w:val="24"/>
        </w:rPr>
        <w:t>ettség közzétételét külön űrlap csatolásával kezdeményeztem.</w:t>
      </w:r>
    </w:p>
    <w:p w14:paraId="5D71FCB8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F90232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D632D3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Kelt:</w:t>
      </w:r>
    </w:p>
    <w:p w14:paraId="4B688977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Aláírás/Cégszerű aláírás</w:t>
      </w:r>
    </w:p>
    <w:p w14:paraId="046E78A5" w14:textId="77777777" w:rsidR="00312BF9" w:rsidRDefault="00312BF9">
      <w:pPr>
        <w:pageBreakBefore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170053" w14:textId="77777777" w:rsidR="00312BF9" w:rsidRDefault="00455E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KÖZZÉTÉTELI KÉRELEM</w:t>
      </w:r>
    </w:p>
    <w:p w14:paraId="16743457" w14:textId="77777777" w:rsidR="00312BF9" w:rsidRDefault="00312B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08AC53" w14:textId="77777777" w:rsidR="00312BF9" w:rsidRDefault="00455E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közpénzekből nyújtott támogatások átláthatóságáról szóló 2007. évi CLXXXI. törvény 8. § (1) bekezdés szerinti </w:t>
      </w:r>
      <w:r>
        <w:rPr>
          <w:rFonts w:ascii="Times New Roman" w:hAnsi="Times New Roman"/>
          <w:b/>
          <w:sz w:val="24"/>
          <w:szCs w:val="24"/>
        </w:rPr>
        <w:t>érintettségéről</w:t>
      </w:r>
    </w:p>
    <w:p w14:paraId="7EC7A0E6" w14:textId="77777777" w:rsidR="00312BF9" w:rsidRDefault="00312B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7492F7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Pályázó neve: </w:t>
      </w:r>
    </w:p>
    <w:p w14:paraId="5236DE6D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FFED7E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Természetes személy lakcíme:</w:t>
      </w:r>
    </w:p>
    <w:p w14:paraId="7E46B1D8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Születési helye, ideje: </w:t>
      </w:r>
    </w:p>
    <w:p w14:paraId="792198B6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EC7807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Gazdasági társaság esetén székhelye: </w:t>
      </w:r>
    </w:p>
    <w:p w14:paraId="42C56C66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Cégjegyzékszáma: </w:t>
      </w:r>
    </w:p>
    <w:p w14:paraId="2ADC6650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Adószáma: </w:t>
      </w:r>
    </w:p>
    <w:p w14:paraId="644DDC0F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Képviselőjének neve: </w:t>
      </w:r>
    </w:p>
    <w:p w14:paraId="1A0012DA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E00226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Egyéb szervezet esetén székhelye: </w:t>
      </w:r>
    </w:p>
    <w:p w14:paraId="1FBF3430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Képviselőjének neve: </w:t>
      </w:r>
    </w:p>
    <w:p w14:paraId="0541DAC0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Nyilvántartásba vételi okirat száma:</w:t>
      </w:r>
    </w:p>
    <w:p w14:paraId="4A71ABE6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Nyilvántartásba vevő szerv megnevezése: </w:t>
      </w:r>
    </w:p>
    <w:p w14:paraId="05DC8095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  <w:t>____</w:t>
      </w:r>
    </w:p>
    <w:p w14:paraId="773D886D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EA7B590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Kijelenten, hogy a közpénzekből nyújtott támogatások átláthatóságáról szóló 2007. évi CLXXXI. törvény 8. § (1) bekezdés szerinti érintettség </w:t>
      </w:r>
      <w:r>
        <w:rPr>
          <w:rFonts w:ascii="Times New Roman" w:hAnsi="Times New Roman"/>
          <w:sz w:val="24"/>
          <w:szCs w:val="24"/>
        </w:rPr>
        <w:t>személyemmel, illetve a pályázóként megjelölt szervezettel szemben fennáll, mert</w:t>
      </w:r>
    </w:p>
    <w:p w14:paraId="52ED0172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5D4BBA" w14:textId="77777777" w:rsidR="00312BF9" w:rsidRDefault="00455E85">
      <w:pPr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A pályázati eljárásban döntés-előkészítőként közreműködő vagy döntéshozó szervnél munkavégzésre irányuló jogviszonyban állok, de a törvény értelmében nem minősülök döntés-elő</w:t>
      </w:r>
      <w:r>
        <w:rPr>
          <w:rFonts w:ascii="Times New Roman" w:hAnsi="Times New Roman"/>
          <w:b/>
          <w:sz w:val="24"/>
          <w:szCs w:val="24"/>
        </w:rPr>
        <w:t>készítőnek vagy döntéshozónak</w:t>
      </w:r>
      <w:r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i/>
          <w:sz w:val="24"/>
          <w:szCs w:val="24"/>
        </w:rPr>
        <w:t>Kizárólag természetes személy pályázó esetén!</w:t>
      </w:r>
      <w:r>
        <w:rPr>
          <w:rFonts w:ascii="Times New Roman" w:hAnsi="Times New Roman"/>
          <w:sz w:val="24"/>
          <w:szCs w:val="24"/>
        </w:rPr>
        <w:t>)</w:t>
      </w:r>
    </w:p>
    <w:p w14:paraId="3B2F0C31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F383AD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Indoklás:</w:t>
      </w:r>
    </w:p>
    <w:p w14:paraId="170F4F74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Munkavégzésre irányuló jogviszonyban állok az alábbi szervezettel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a szervezet neve, székhelye beírandó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:</w:t>
      </w:r>
    </w:p>
    <w:p w14:paraId="4167D32E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471D74D6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50180983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531C347" w14:textId="77777777" w:rsidR="00312BF9" w:rsidRDefault="00455E85">
      <w:pPr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Nem kizárt közjogi tisztségviselő</w:t>
      </w:r>
      <w:r>
        <w:rPr>
          <w:rFonts w:ascii="Times New Roman" w:hAnsi="Times New Roman"/>
          <w:b/>
          <w:sz w:val="24"/>
          <w:szCs w:val="24"/>
        </w:rPr>
        <w:t xml:space="preserve"> vagyok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Kizárólag természetes személy pályázó esetén!</w:t>
      </w:r>
      <w:r>
        <w:rPr>
          <w:rFonts w:ascii="Times New Roman" w:hAnsi="Times New Roman"/>
          <w:sz w:val="24"/>
          <w:szCs w:val="24"/>
        </w:rPr>
        <w:t>)</w:t>
      </w:r>
    </w:p>
    <w:p w14:paraId="211D48B8" w14:textId="77777777" w:rsidR="00312BF9" w:rsidRDefault="00312BF9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B7B9115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Indoklás:</w:t>
      </w:r>
    </w:p>
    <w:p w14:paraId="4E79D574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Az alábbiakban felsorolt tisztségek valamelyikével rendelkezem (</w:t>
      </w:r>
      <w:r>
        <w:rPr>
          <w:rFonts w:ascii="Times New Roman" w:hAnsi="Times New Roman"/>
          <w:i/>
          <w:sz w:val="24"/>
          <w:szCs w:val="24"/>
        </w:rPr>
        <w:t>a kívánt rész aláhúzandó</w:t>
      </w:r>
      <w:r>
        <w:rPr>
          <w:rFonts w:ascii="Times New Roman" w:hAnsi="Times New Roman"/>
          <w:sz w:val="24"/>
          <w:szCs w:val="24"/>
        </w:rPr>
        <w:t>): köztársasági elnök, Országgyűlés által választott vagy a köztársasági elnök által kinevezett tiszt</w:t>
      </w:r>
      <w:r>
        <w:rPr>
          <w:rFonts w:ascii="Times New Roman" w:hAnsi="Times New Roman"/>
          <w:sz w:val="24"/>
          <w:szCs w:val="24"/>
        </w:rPr>
        <w:t>ségviselő, országgyűlési és az európai parlamenti képviselő, polgármester, alpolgármester, főpolgármester, főpolgármester helyettes, helyi önkormányzati képviselő, helyi önkormányzat képviselő-testülete bizottságának tagja, központi államigazgatási szerv –</w:t>
      </w:r>
      <w:r>
        <w:rPr>
          <w:rFonts w:ascii="Times New Roman" w:hAnsi="Times New Roman"/>
          <w:sz w:val="24"/>
          <w:szCs w:val="24"/>
        </w:rPr>
        <w:t xml:space="preserve"> a 2007. évi CLXXXI. törvény 2. § (1) bekezdés d) pont alá nem tartozó – vezetője és helyettesei. </w:t>
      </w:r>
    </w:p>
    <w:p w14:paraId="32FEA2AD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B39106" w14:textId="77777777" w:rsidR="00312BF9" w:rsidRDefault="00455E85">
      <w:pPr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lastRenderedPageBreak/>
        <w:t>Az a)-b) pont alá tartozó személy közeli hozzátartozója vagyok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Kizárólag természetes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személy pályázó esetén!</w:t>
      </w:r>
      <w:r>
        <w:rPr>
          <w:rFonts w:ascii="Times New Roman" w:hAnsi="Times New Roman"/>
          <w:sz w:val="24"/>
          <w:szCs w:val="24"/>
        </w:rPr>
        <w:t>)</w:t>
      </w:r>
    </w:p>
    <w:p w14:paraId="1CCF8CA4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5333FC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Indoklás:</w:t>
      </w:r>
    </w:p>
    <w:p w14:paraId="4FFE4488" w14:textId="77777777" w:rsidR="00312BF9" w:rsidRDefault="00455E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Közeli hozzátartozóm </w:t>
      </w:r>
      <w:r>
        <w:rPr>
          <w:rFonts w:ascii="Times New Roman" w:hAnsi="Times New Roman"/>
          <w:sz w:val="24"/>
          <w:szCs w:val="24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6897E427" w14:textId="77777777" w:rsidR="00312BF9" w:rsidRDefault="00455E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Közeli hozzátartozóm nem kizárt közjogi tisztségviselő.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618A8B3" w14:textId="77777777" w:rsidR="00312BF9" w:rsidRDefault="00455E85">
      <w:pPr>
        <w:spacing w:after="0" w:line="240" w:lineRule="auto"/>
        <w:ind w:left="360"/>
        <w:jc w:val="both"/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A kívánt rész aláhúzandó!</w:t>
      </w:r>
      <w:r>
        <w:rPr>
          <w:rFonts w:ascii="Times New Roman" w:hAnsi="Times New Roman"/>
          <w:sz w:val="24"/>
          <w:szCs w:val="24"/>
        </w:rPr>
        <w:t>)</w:t>
      </w:r>
    </w:p>
    <w:p w14:paraId="1B0CB086" w14:textId="77777777" w:rsidR="00312BF9" w:rsidRDefault="00312BF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0DCC1D2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A közeli hozzátartozói kapcsolat megjelölése (</w:t>
      </w:r>
      <w:r>
        <w:rPr>
          <w:rFonts w:ascii="Times New Roman" w:hAnsi="Times New Roman"/>
          <w:i/>
          <w:sz w:val="24"/>
          <w:szCs w:val="24"/>
        </w:rPr>
        <w:t>a kívánt rész aláhúzandó</w:t>
      </w:r>
      <w:r>
        <w:rPr>
          <w:rFonts w:ascii="Times New Roman" w:hAnsi="Times New Roman"/>
          <w:sz w:val="24"/>
          <w:szCs w:val="24"/>
        </w:rPr>
        <w:t>):</w:t>
      </w:r>
    </w:p>
    <w:p w14:paraId="40047785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házastárs, a bejegyzett élettárs, az </w:t>
      </w:r>
      <w:proofErr w:type="spellStart"/>
      <w:r>
        <w:rPr>
          <w:rFonts w:ascii="Times New Roman" w:hAnsi="Times New Roman"/>
          <w:sz w:val="24"/>
          <w:szCs w:val="24"/>
        </w:rPr>
        <w:t>egyeneságbeli</w:t>
      </w:r>
      <w:proofErr w:type="spellEnd"/>
      <w:r>
        <w:rPr>
          <w:rFonts w:ascii="Times New Roman" w:hAnsi="Times New Roman"/>
          <w:sz w:val="24"/>
          <w:szCs w:val="24"/>
        </w:rPr>
        <w:t xml:space="preserve"> rokon, az örökbefogadott, a mostoha- és neveltgyermek, az örökbefogadó-, és mostoha- és a </w:t>
      </w:r>
      <w:r>
        <w:rPr>
          <w:rFonts w:ascii="Times New Roman" w:hAnsi="Times New Roman"/>
          <w:sz w:val="24"/>
          <w:szCs w:val="24"/>
        </w:rPr>
        <w:t xml:space="preserve">nevelőszülő, valamint a testvér. </w:t>
      </w:r>
    </w:p>
    <w:p w14:paraId="066A082E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C87E8A" w14:textId="77777777" w:rsidR="00312BF9" w:rsidRDefault="00455E85">
      <w:pPr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A pályázóként megjelölt szervezet olyan gazdasági társaság, amely az a)-c) pontban megjelölt személy tulajdonában áll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Kizárólag gazdasági társaság pályázó esetén!</w:t>
      </w:r>
      <w:r>
        <w:rPr>
          <w:rFonts w:ascii="Times New Roman" w:hAnsi="Times New Roman"/>
          <w:sz w:val="24"/>
          <w:szCs w:val="24"/>
        </w:rPr>
        <w:t>)</w:t>
      </w:r>
    </w:p>
    <w:p w14:paraId="22AB45F5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A788F8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Indoklás:</w:t>
      </w:r>
    </w:p>
    <w:p w14:paraId="793E5813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Az érintett tulajdonos, Szervezet megnevezése</w:t>
      </w:r>
      <w:r>
        <w:rPr>
          <w:rFonts w:ascii="Times New Roman" w:hAnsi="Times New Roman"/>
          <w:sz w:val="24"/>
          <w:szCs w:val="24"/>
        </w:rPr>
        <w:t>, amellyel munkavégzésre irányuló jogviszonyban álla (</w:t>
      </w:r>
      <w:r>
        <w:rPr>
          <w:rFonts w:ascii="Times New Roman" w:hAnsi="Times New Roman"/>
          <w:i/>
          <w:sz w:val="24"/>
          <w:szCs w:val="24"/>
        </w:rPr>
        <w:t>a szervezet neve, székhelye beírandó</w:t>
      </w:r>
      <w:r>
        <w:rPr>
          <w:rFonts w:ascii="Times New Roman" w:hAnsi="Times New Roman"/>
          <w:sz w:val="24"/>
          <w:szCs w:val="24"/>
        </w:rPr>
        <w:t>):</w:t>
      </w:r>
    </w:p>
    <w:p w14:paraId="67C5C3C4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28F42194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Közjogi tisztségének megjelölése (</w:t>
      </w:r>
      <w:r>
        <w:rPr>
          <w:rFonts w:ascii="Times New Roman" w:hAnsi="Times New Roman"/>
          <w:i/>
          <w:sz w:val="24"/>
          <w:szCs w:val="24"/>
        </w:rPr>
        <w:t>a tisztség beírandó</w:t>
      </w:r>
      <w:r>
        <w:rPr>
          <w:rFonts w:ascii="Times New Roman" w:hAnsi="Times New Roman"/>
          <w:sz w:val="24"/>
          <w:szCs w:val="24"/>
        </w:rPr>
        <w:t>):</w:t>
      </w:r>
    </w:p>
    <w:p w14:paraId="38B8E968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28DF0EED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A közeli hozzátartozói kapcsolat megjelölése (</w:t>
      </w:r>
      <w:r>
        <w:rPr>
          <w:rFonts w:ascii="Times New Roman" w:hAnsi="Times New Roman"/>
          <w:i/>
          <w:sz w:val="24"/>
          <w:szCs w:val="24"/>
        </w:rPr>
        <w:t>a kívánt rész aláhúzand</w:t>
      </w:r>
      <w:r>
        <w:rPr>
          <w:rFonts w:ascii="Times New Roman" w:hAnsi="Times New Roman"/>
          <w:i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>):</w:t>
      </w:r>
    </w:p>
    <w:p w14:paraId="104C7344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házastárs, a bejegyzett élettárs, az </w:t>
      </w:r>
      <w:proofErr w:type="spellStart"/>
      <w:r>
        <w:rPr>
          <w:rFonts w:ascii="Times New Roman" w:hAnsi="Times New Roman"/>
          <w:sz w:val="24"/>
          <w:szCs w:val="24"/>
        </w:rPr>
        <w:t>egyeneságbeli</w:t>
      </w:r>
      <w:proofErr w:type="spellEnd"/>
      <w:r>
        <w:rPr>
          <w:rFonts w:ascii="Times New Roman" w:hAnsi="Times New Roman"/>
          <w:sz w:val="24"/>
          <w:szCs w:val="24"/>
        </w:rPr>
        <w:t xml:space="preserve"> rokon, az örökbefogadott, a mostoha- és neveltgyermek, az örökbefogadó-, a mostoha és a nevelőszülő, valamint a testvér. </w:t>
      </w:r>
    </w:p>
    <w:p w14:paraId="5FEEB106" w14:textId="77777777" w:rsidR="00312BF9" w:rsidRDefault="00312BF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30A0B4B" w14:textId="77777777" w:rsidR="00312BF9" w:rsidRDefault="00455E8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pályázóként megjelölt gazdasági társaság, alapítvány, egyesület, egyház, vag</w:t>
      </w:r>
      <w:r>
        <w:rPr>
          <w:rFonts w:ascii="Times New Roman" w:hAnsi="Times New Roman"/>
          <w:b/>
          <w:sz w:val="24"/>
          <w:szCs w:val="24"/>
        </w:rPr>
        <w:t>y szakszervezet tekintetében az érintettség fennáll, mert</w:t>
      </w:r>
    </w:p>
    <w:p w14:paraId="13602D77" w14:textId="77777777" w:rsidR="00312BF9" w:rsidRDefault="00455E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vezető tisztségviselője</w:t>
      </w:r>
    </w:p>
    <w:p w14:paraId="6BBCF350" w14:textId="77777777" w:rsidR="00312BF9" w:rsidRDefault="00455E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az alapítvány kezelő szervének, szervezetének tagja, tisztségviselője,</w:t>
      </w:r>
    </w:p>
    <w:p w14:paraId="4ACF3009" w14:textId="77777777" w:rsidR="00312BF9" w:rsidRDefault="00455E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vagy egyesület ügyintéző, vagy képviseleti szervének tagja</w:t>
      </w:r>
    </w:p>
    <w:p w14:paraId="0972995F" w14:textId="77777777" w:rsidR="00312BF9" w:rsidRDefault="00455E85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pályázati eljárásban döntés </w:t>
      </w:r>
      <w:r>
        <w:rPr>
          <w:rFonts w:ascii="Times New Roman" w:hAnsi="Times New Roman"/>
          <w:b/>
          <w:sz w:val="24"/>
          <w:szCs w:val="24"/>
        </w:rPr>
        <w:t>előkészítőként közreműködő szervnél, vagy döntést hozó szervnél munkavégzésre irányuló jogviszonyban álló személy, nem kizárt közjogi tisztségviselő, vagy e személyek közeli hozzátartozója</w:t>
      </w:r>
    </w:p>
    <w:p w14:paraId="0C728BA9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648413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Indoklás:</w:t>
      </w:r>
    </w:p>
    <w:p w14:paraId="282B90CA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Az érintettséget megalapozó személy társaságban betöltöt</w:t>
      </w:r>
      <w:r>
        <w:rPr>
          <w:rFonts w:ascii="Times New Roman" w:hAnsi="Times New Roman"/>
          <w:sz w:val="24"/>
          <w:szCs w:val="24"/>
        </w:rPr>
        <w:t>t pozíciója (</w:t>
      </w:r>
      <w:r>
        <w:rPr>
          <w:rFonts w:ascii="Times New Roman" w:hAnsi="Times New Roman"/>
          <w:i/>
          <w:sz w:val="24"/>
          <w:szCs w:val="24"/>
        </w:rPr>
        <w:t>a pozíció beírandó</w:t>
      </w:r>
      <w:r>
        <w:rPr>
          <w:rFonts w:ascii="Times New Roman" w:hAnsi="Times New Roman"/>
          <w:sz w:val="24"/>
          <w:szCs w:val="24"/>
        </w:rPr>
        <w:t>):</w:t>
      </w:r>
    </w:p>
    <w:p w14:paraId="2A5E5E97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015F8C18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A szervezet megnevezése, amellyel munkavégzésre irányuló jogviszonyban áll (</w:t>
      </w:r>
      <w:r>
        <w:rPr>
          <w:rFonts w:ascii="Times New Roman" w:hAnsi="Times New Roman"/>
          <w:i/>
          <w:sz w:val="24"/>
          <w:szCs w:val="24"/>
        </w:rPr>
        <w:t>a szervezet neve, székhelye beírandó</w:t>
      </w:r>
      <w:r>
        <w:rPr>
          <w:rFonts w:ascii="Times New Roman" w:hAnsi="Times New Roman"/>
          <w:sz w:val="24"/>
          <w:szCs w:val="24"/>
        </w:rPr>
        <w:t>):</w:t>
      </w:r>
    </w:p>
    <w:p w14:paraId="498E21E6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6CB762B3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Közjogi tisztség megjelölése (</w:t>
      </w:r>
      <w:r>
        <w:rPr>
          <w:rFonts w:ascii="Times New Roman" w:hAnsi="Times New Roman"/>
          <w:i/>
          <w:sz w:val="24"/>
          <w:szCs w:val="24"/>
        </w:rPr>
        <w:t>a kívánt rész aláhúzandó</w:t>
      </w:r>
      <w:r>
        <w:rPr>
          <w:rFonts w:ascii="Times New Roman" w:hAnsi="Times New Roman"/>
          <w:sz w:val="24"/>
          <w:szCs w:val="24"/>
        </w:rPr>
        <w:t>):</w:t>
      </w:r>
    </w:p>
    <w:p w14:paraId="525252C7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köztársasági </w:t>
      </w:r>
      <w:r>
        <w:rPr>
          <w:rFonts w:ascii="Times New Roman" w:hAnsi="Times New Roman"/>
          <w:sz w:val="24"/>
          <w:szCs w:val="24"/>
        </w:rPr>
        <w:t>elnök, Országgyűlés által választott vagy a köztársasági elnök által kinevezett tisztségviselő, országgyűlési és az európai parlamenti képviselő, polgármester, alpolgármester, főpolgármester, főpolgármester helyettes, helyi önkormányzati képviselő, helyi ö</w:t>
      </w:r>
      <w:r>
        <w:rPr>
          <w:rFonts w:ascii="Times New Roman" w:hAnsi="Times New Roman"/>
          <w:sz w:val="24"/>
          <w:szCs w:val="24"/>
        </w:rPr>
        <w:t xml:space="preserve">nkormányzat képviselő-testülete bizottságának tagja, központi államigazgatási szerv – a 2007. évi CLXXXI. törvény 2. § (1) bekezdés d) pont alá nem tartozó – vezetője és helyettesei. </w:t>
      </w:r>
    </w:p>
    <w:p w14:paraId="3B3E8FE8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39B88" w14:textId="77777777" w:rsidR="00312BF9" w:rsidRDefault="00455E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A közeli hozzátartozói kapcsolat megjelölése (</w:t>
      </w:r>
      <w:r>
        <w:rPr>
          <w:rFonts w:ascii="Times New Roman" w:hAnsi="Times New Roman"/>
          <w:i/>
          <w:sz w:val="24"/>
          <w:szCs w:val="24"/>
        </w:rPr>
        <w:t>a kívánt rész aláhúzandó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14:paraId="7312B1F4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házastárs, a bejegyzett élettárs, az </w:t>
      </w:r>
      <w:proofErr w:type="spellStart"/>
      <w:r>
        <w:rPr>
          <w:rFonts w:ascii="Times New Roman" w:hAnsi="Times New Roman"/>
          <w:sz w:val="24"/>
          <w:szCs w:val="24"/>
        </w:rPr>
        <w:t>egyeneságbeli</w:t>
      </w:r>
      <w:proofErr w:type="spellEnd"/>
      <w:r>
        <w:rPr>
          <w:rFonts w:ascii="Times New Roman" w:hAnsi="Times New Roman"/>
          <w:sz w:val="24"/>
          <w:szCs w:val="24"/>
        </w:rPr>
        <w:t xml:space="preserve"> rokon, az örökbefogadott, a mostoha- és neveltgyermek, az örökbefogadó-, és mostoha- és a nevelőszülő, valamint a testvér. </w:t>
      </w:r>
    </w:p>
    <w:p w14:paraId="2F41E004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3BD565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76324C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Kijelentem, hogy a fenti nyilatkozat kitöltésével eleget tettem a közpénzekbő</w:t>
      </w:r>
      <w:r>
        <w:rPr>
          <w:rFonts w:ascii="Times New Roman" w:hAnsi="Times New Roman"/>
          <w:sz w:val="24"/>
          <w:szCs w:val="24"/>
        </w:rPr>
        <w:t xml:space="preserve">l nyújtott támogatások átláthatóságáról szóló 2007. évi CLXXXI. törvény rendelkezéseinek az érintettségemet illetően. A nyilatkozatban szereplő adatok a valóságnak megfelelnek. </w:t>
      </w:r>
    </w:p>
    <w:p w14:paraId="107466B4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94B9BE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A68A42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Kelt: </w:t>
      </w:r>
    </w:p>
    <w:p w14:paraId="2012F6D2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939EE6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439168" w14:textId="77777777" w:rsidR="00312BF9" w:rsidRDefault="00455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Aláírás/Cégszerű aláírás</w:t>
      </w:r>
    </w:p>
    <w:p w14:paraId="6F2E10EE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4C659C" w14:textId="77777777" w:rsidR="00312BF9" w:rsidRDefault="00455E85">
      <w:pPr>
        <w:pageBreakBefore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Kivonat a közpénzekről nyújtott </w:t>
      </w:r>
      <w:r>
        <w:rPr>
          <w:rFonts w:ascii="Times New Roman" w:hAnsi="Times New Roman"/>
          <w:sz w:val="24"/>
          <w:szCs w:val="24"/>
        </w:rPr>
        <w:t xml:space="preserve">támogatások átláthatóságáról szóló 2007. évi CLXXXI. törvényből </w:t>
      </w:r>
    </w:p>
    <w:p w14:paraId="6EE2E1EB" w14:textId="77777777" w:rsidR="00312BF9" w:rsidRDefault="00312B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01E2D2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r>
        <w:rPr>
          <w:b/>
          <w:bCs/>
        </w:rPr>
        <w:t xml:space="preserve">6. § </w:t>
      </w:r>
      <w:r>
        <w:t>(1) Nem indulhat pályázóként, és nem részesülhet támogatásban</w:t>
      </w:r>
    </w:p>
    <w:p w14:paraId="10673BE1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0" w:name="pr62"/>
      <w:bookmarkEnd w:id="0"/>
      <w:r>
        <w:rPr>
          <w:i/>
          <w:iCs/>
        </w:rPr>
        <w:t xml:space="preserve">a) </w:t>
      </w:r>
      <w:r>
        <w:t>aki a pályázati eljárásban döntés-előkészítőként közreműködő vagy döntéshozó,</w:t>
      </w:r>
    </w:p>
    <w:p w14:paraId="6370D2F2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1" w:name="pr63"/>
      <w:bookmarkEnd w:id="1"/>
      <w:r>
        <w:rPr>
          <w:i/>
          <w:iCs/>
        </w:rPr>
        <w:t xml:space="preserve">b) </w:t>
      </w:r>
      <w:r>
        <w:t>a kizárt közjogi tisztségviselő,</w:t>
      </w:r>
    </w:p>
    <w:p w14:paraId="7A596E32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2" w:name="pr64"/>
      <w:bookmarkEnd w:id="2"/>
      <w:r>
        <w:rPr>
          <w:i/>
          <w:iCs/>
        </w:rPr>
        <w:t xml:space="preserve">c) </w:t>
      </w:r>
      <w:r>
        <w:t xml:space="preserve">az </w:t>
      </w:r>
      <w:r>
        <w:rPr>
          <w:i/>
          <w:iCs/>
        </w:rPr>
        <w:t xml:space="preserve">a)-b) </w:t>
      </w:r>
      <w:r>
        <w:t>pont alá tartozó személy közeli hozzátartozója,</w:t>
      </w:r>
    </w:p>
    <w:p w14:paraId="53E55DAA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3" w:name="pr65"/>
      <w:bookmarkEnd w:id="3"/>
      <w:r>
        <w:rPr>
          <w:i/>
          <w:iCs/>
        </w:rPr>
        <w:t xml:space="preserve">d) </w:t>
      </w:r>
      <w:r>
        <w:t xml:space="preserve">az </w:t>
      </w:r>
      <w:r>
        <w:rPr>
          <w:i/>
          <w:iCs/>
        </w:rPr>
        <w:t xml:space="preserve">a)-c) </w:t>
      </w:r>
      <w:r>
        <w:t>pontban megjelölt személy tulajdonában álló gazdasági társaság,</w:t>
      </w:r>
    </w:p>
    <w:p w14:paraId="21471302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4" w:name="pr66"/>
      <w:bookmarkEnd w:id="4"/>
      <w:r>
        <w:rPr>
          <w:i/>
          <w:iCs/>
        </w:rPr>
        <w:t xml:space="preserve">e) </w:t>
      </w:r>
      <w:r>
        <w:t xml:space="preserve">olyan gazdasági társaság, alapítvány, egyesület, egyház vagy szakszervezet, illetve ezek önálló jogi </w:t>
      </w:r>
      <w:r>
        <w:t xml:space="preserve">személyiséggel rendelkező olyan szervezeti egysége, amelyben az </w:t>
      </w:r>
      <w:r>
        <w:rPr>
          <w:i/>
          <w:iCs/>
        </w:rPr>
        <w:t xml:space="preserve">a)-c) </w:t>
      </w:r>
      <w:r>
        <w:t>pont alá tartozó személy vezető tisztségviselő, az alapítvány kezelő szervének, szervezetének tagja, tisztségviselője, az egyesület, az egyház vagy a szakszervezet ügyintéző vagy képvise</w:t>
      </w:r>
      <w:r>
        <w:t>leti szervének tagja,</w:t>
      </w:r>
    </w:p>
    <w:p w14:paraId="3EB0FBCF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5" w:name="pr67"/>
      <w:bookmarkEnd w:id="5"/>
      <w:r>
        <w:rPr>
          <w:i/>
          <w:iCs/>
        </w:rPr>
        <w:t xml:space="preserve">f) </w:t>
      </w:r>
      <w:r>
        <w:t>az az egyesület, egyház vagy szakszervezet, illetve ezek önálló jogi személyiséggel rendelkező azon szervezeti egysége,</w:t>
      </w:r>
    </w:p>
    <w:p w14:paraId="26B90400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6" w:name="pr68"/>
      <w:bookmarkEnd w:id="6"/>
      <w:r>
        <w:rPr>
          <w:i/>
          <w:iCs/>
        </w:rPr>
        <w:t xml:space="preserve">fa) </w:t>
      </w:r>
      <w:r>
        <w:t xml:space="preserve">amely a pályázat kiírását megelőző öt évben együttműködési megállapodást kötött vagy tartott fenn </w:t>
      </w:r>
      <w:r>
        <w:t>Magyarországon bejegyzett párttal (a továbbiakban: párt),</w:t>
      </w:r>
    </w:p>
    <w:p w14:paraId="22DB38A3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7" w:name="pr69"/>
      <w:bookmarkEnd w:id="7"/>
      <w:proofErr w:type="spellStart"/>
      <w:r>
        <w:rPr>
          <w:i/>
          <w:iCs/>
        </w:rPr>
        <w:t>fb</w:t>
      </w:r>
      <w:proofErr w:type="spellEnd"/>
      <w:r>
        <w:rPr>
          <w:i/>
          <w:iCs/>
        </w:rPr>
        <w:t xml:space="preserve">) </w:t>
      </w:r>
      <w:r>
        <w:t>amely a pályázat kiírását megelőző öt évben párttal közös jelöltet állított országgyűlési, európai parlamenti vagy helyi önkormányzati választáson,</w:t>
      </w:r>
    </w:p>
    <w:p w14:paraId="4F188760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8" w:name="pr70"/>
      <w:bookmarkEnd w:id="8"/>
      <w:r>
        <w:rPr>
          <w:i/>
          <w:iCs/>
        </w:rPr>
        <w:t xml:space="preserve">g) </w:t>
      </w:r>
      <w:r>
        <w:t>akinek a részvételből való kizártságának té</w:t>
      </w:r>
      <w:r>
        <w:t>nyét a 13. § alapján a honlapon közzétették.</w:t>
      </w:r>
    </w:p>
    <w:p w14:paraId="7B0E569F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9" w:name="pr71"/>
      <w:bookmarkEnd w:id="9"/>
      <w:r>
        <w:t xml:space="preserve">(2) Az (1) bekezdés </w:t>
      </w:r>
      <w:r>
        <w:rPr>
          <w:i/>
          <w:iCs/>
        </w:rPr>
        <w:t xml:space="preserve">e) </w:t>
      </w:r>
      <w:r>
        <w:t>pontját nem kell alkalmazni a területfejlesztésről és a területrendezésről szóló törvény által meghatározott regionális fejlesztési ügynökségre, ha a támogatás célja a fejlesztési támogatá</w:t>
      </w:r>
      <w:r>
        <w:t>sok elosztása intézményrendszere működésének támogatása, továbbá olyan támogatás, amelynek előkészítésében, lebonyolításában a regionális fejlesztési ügynökség nem vesz részt, illetve a támogatással kapcsolatos döntésre befolyással nem rendelkezik.</w:t>
      </w:r>
    </w:p>
    <w:p w14:paraId="701E0F6A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10" w:name="pr72"/>
      <w:bookmarkEnd w:id="10"/>
      <w:r>
        <w:t>(3) A N</w:t>
      </w:r>
      <w:r>
        <w:t xml:space="preserve">emzeti Kulturális Alap bizottsága és kollégiumai által elbírált pályázatok tekintetében az (1) bekezdés </w:t>
      </w:r>
      <w:r>
        <w:rPr>
          <w:i/>
          <w:iCs/>
        </w:rPr>
        <w:t xml:space="preserve">e) </w:t>
      </w:r>
      <w:r>
        <w:t>pontja nem akadálya annak, hogy olyan egyesület, alapítvány, gazdasági társaság, egyház vagy szakszervezet pályázzon, amelyben a pályázati eljárásban</w:t>
      </w:r>
      <w:r>
        <w:t xml:space="preserve"> döntés-előkészítőként közreműködő vagy döntéshozó személy, vagy ennek közeli hozzátartozója vezető tisztségviselő, az alapítvány kezelő szervének, szervezetének tagja, tisztségviselője, az egyesület, az egyház vagy a szakszervezet ügyintéző vagy képvisele</w:t>
      </w:r>
      <w:r>
        <w:t>ti szervének tagja.</w:t>
      </w:r>
    </w:p>
    <w:p w14:paraId="4C4246E0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11" w:name="pr73"/>
      <w:bookmarkEnd w:id="11"/>
      <w:r>
        <w:t>(4) Ha a (3) bekezdés szerinti pályázatról a döntést a Nemzeti Kulturális Alap kollégiuma vagy a Nemzeti Kulturális Alapról szóló 1993. évi XXIII. törvény (a továbbiakban: NKA tv.) 2. §-</w:t>
      </w:r>
      <w:proofErr w:type="spellStart"/>
      <w:r>
        <w:t>ának</w:t>
      </w:r>
      <w:proofErr w:type="spellEnd"/>
      <w:r>
        <w:t xml:space="preserve"> (6) bekezdése szerint a bizottság hozná, a 6.</w:t>
      </w:r>
      <w:r>
        <w:t xml:space="preserve"> § (1) bekezdés </w:t>
      </w:r>
      <w:r>
        <w:rPr>
          <w:i/>
          <w:iCs/>
        </w:rPr>
        <w:t xml:space="preserve">e) </w:t>
      </w:r>
      <w:r>
        <w:t>pontjában meghatározott valamely körülmény fennállása az érintett kollégiumi vagy bizottsági tag NKA tv. 2/A. § (5) bekezdésében meghatározott összeférhetetlenségét alapozza meg.</w:t>
      </w:r>
    </w:p>
    <w:p w14:paraId="25A5D279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12" w:name="pr74"/>
      <w:bookmarkEnd w:id="12"/>
      <w:r>
        <w:t xml:space="preserve">(5) Az (1) bekezdés </w:t>
      </w:r>
      <w:r>
        <w:rPr>
          <w:i/>
          <w:iCs/>
        </w:rPr>
        <w:t xml:space="preserve">e) </w:t>
      </w:r>
      <w:r>
        <w:t>pontja alkalmazásában nem minősül a</w:t>
      </w:r>
      <w:r>
        <w:t>lapítványnak a külön törvény alapján létrehozott, a párt működését segítő tudományos, ismeretterjesztő, kutatási, oktatási tevékenységet végző alapítvány.</w:t>
      </w:r>
    </w:p>
    <w:p w14:paraId="6588304A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r>
        <w:rPr>
          <w:b/>
          <w:bCs/>
        </w:rPr>
        <w:t xml:space="preserve">8. § </w:t>
      </w:r>
      <w:r>
        <w:t>(1) Ha a pályázó</w:t>
      </w:r>
    </w:p>
    <w:p w14:paraId="34B179E6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13" w:name="pr78"/>
      <w:bookmarkEnd w:id="13"/>
      <w:r>
        <w:rPr>
          <w:i/>
          <w:iCs/>
        </w:rPr>
        <w:t xml:space="preserve">a) </w:t>
      </w:r>
      <w:r>
        <w:t>a pályázati eljárásban döntés-előkészítőként közreműködő vagy döntést hozó s</w:t>
      </w:r>
      <w:r>
        <w:t>zervnél munkavégzésre irányuló jogviszonyban áll,</w:t>
      </w:r>
    </w:p>
    <w:p w14:paraId="179E3F6E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14" w:name="pr79"/>
      <w:bookmarkEnd w:id="14"/>
      <w:r>
        <w:rPr>
          <w:i/>
          <w:iCs/>
        </w:rPr>
        <w:t xml:space="preserve">b) </w:t>
      </w:r>
      <w:r>
        <w:t>nem kizárt közjogi tisztségviselő,</w:t>
      </w:r>
    </w:p>
    <w:p w14:paraId="2CF40E64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15" w:name="pr80"/>
      <w:bookmarkEnd w:id="15"/>
      <w:r>
        <w:rPr>
          <w:i/>
          <w:iCs/>
        </w:rPr>
        <w:t xml:space="preserve">c) </w:t>
      </w:r>
      <w:r>
        <w:t xml:space="preserve">az </w:t>
      </w:r>
      <w:r>
        <w:rPr>
          <w:i/>
          <w:iCs/>
        </w:rPr>
        <w:t xml:space="preserve">a)-b) </w:t>
      </w:r>
      <w:r>
        <w:t>pont alá tartozó személy közeli hozzátartozója,</w:t>
      </w:r>
    </w:p>
    <w:p w14:paraId="29D8EB58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16" w:name="pr81"/>
      <w:bookmarkEnd w:id="16"/>
      <w:r>
        <w:rPr>
          <w:i/>
          <w:iCs/>
        </w:rPr>
        <w:t xml:space="preserve">d) </w:t>
      </w:r>
      <w:r>
        <w:t xml:space="preserve">az </w:t>
      </w:r>
      <w:r>
        <w:rPr>
          <w:i/>
          <w:iCs/>
        </w:rPr>
        <w:t xml:space="preserve">a)-c) </w:t>
      </w:r>
      <w:r>
        <w:t>pontban megjelölt személy tulajdonában álló gazdasági társaság,</w:t>
      </w:r>
    </w:p>
    <w:p w14:paraId="01C960B8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17" w:name="pr82"/>
      <w:bookmarkEnd w:id="17"/>
      <w:r>
        <w:rPr>
          <w:i/>
          <w:iCs/>
        </w:rPr>
        <w:t xml:space="preserve">e) </w:t>
      </w:r>
      <w:r>
        <w:t>olyan gazdasági társaság, ala</w:t>
      </w:r>
      <w:r>
        <w:t xml:space="preserve">pítvány, egyesület, egyház vagy szakszervezet, amelyben az </w:t>
      </w:r>
      <w:r>
        <w:rPr>
          <w:i/>
          <w:iCs/>
        </w:rPr>
        <w:t xml:space="preserve">a)-c) </w:t>
      </w:r>
      <w:r>
        <w:t xml:space="preserve">pont alá tartozó személy vezető tisztségviselő, az alapítvány kezelő szervének, </w:t>
      </w:r>
      <w:r>
        <w:lastRenderedPageBreak/>
        <w:t>szervezetének tagja, tisztségviselője vagy az egyesület ügyintéző vagy képviseleti szervének tagja,</w:t>
      </w:r>
    </w:p>
    <w:p w14:paraId="25902CD7" w14:textId="77777777" w:rsidR="00312BF9" w:rsidRDefault="00455E85">
      <w:pPr>
        <w:pStyle w:val="NormlWeb"/>
        <w:spacing w:before="0" w:after="0"/>
        <w:ind w:left="106" w:right="106"/>
        <w:jc w:val="both"/>
      </w:pPr>
      <w:bookmarkStart w:id="18" w:name="pr83"/>
      <w:bookmarkEnd w:id="18"/>
      <w:r>
        <w:t>köteles kez</w:t>
      </w:r>
      <w:r>
        <w:t>deményezni e körülménynek a honlapon történő közzétételét a pályázat benyújtásával egyidejűleg.</w:t>
      </w:r>
    </w:p>
    <w:p w14:paraId="2714FE37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19" w:name="pr84"/>
      <w:bookmarkEnd w:id="19"/>
      <w:r>
        <w:t>(2) Ha az érintettséget megalapozó körülmény a pályázat benyújtása után, de a támogatási döntés előtt következik be, a pályázó köteles 8 munkanapon belül kezdem</w:t>
      </w:r>
      <w:r>
        <w:t>ényezni e körülménynek a honlapon történő közzétételét.</w:t>
      </w:r>
    </w:p>
    <w:p w14:paraId="6B6940BF" w14:textId="77777777" w:rsidR="00312BF9" w:rsidRDefault="00455E85">
      <w:pPr>
        <w:pStyle w:val="NormlWeb"/>
        <w:spacing w:before="0" w:after="0"/>
        <w:ind w:left="106" w:right="106" w:firstLine="169"/>
        <w:jc w:val="both"/>
      </w:pPr>
      <w:bookmarkStart w:id="20" w:name="pr85"/>
      <w:bookmarkEnd w:id="20"/>
      <w:r>
        <w:t>(3) Ha a pályázó a közzétételt határidőben nem kezdeményezte, támogatásban nem részesülhet.</w:t>
      </w:r>
    </w:p>
    <w:p w14:paraId="3FE5C524" w14:textId="77777777" w:rsidR="00312BF9" w:rsidRDefault="00312BF9"/>
    <w:sectPr w:rsidR="00312BF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F837" w14:textId="77777777" w:rsidR="00000000" w:rsidRDefault="00455E85">
      <w:pPr>
        <w:spacing w:after="0" w:line="240" w:lineRule="auto"/>
      </w:pPr>
      <w:r>
        <w:separator/>
      </w:r>
    </w:p>
  </w:endnote>
  <w:endnote w:type="continuationSeparator" w:id="0">
    <w:p w14:paraId="08652B31" w14:textId="77777777" w:rsidR="00000000" w:rsidRDefault="0045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8C354" w14:textId="77777777" w:rsidR="00000000" w:rsidRDefault="00455E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1FCDE7" w14:textId="77777777" w:rsidR="00000000" w:rsidRDefault="00455E85">
      <w:pPr>
        <w:spacing w:after="0" w:line="240" w:lineRule="auto"/>
      </w:pPr>
      <w:r>
        <w:continuationSeparator/>
      </w:r>
    </w:p>
  </w:footnote>
  <w:footnote w:id="1">
    <w:p w14:paraId="42EE4C8E" w14:textId="77777777" w:rsidR="00312BF9" w:rsidRDefault="00455E85">
      <w:pPr>
        <w:pStyle w:val="Lbjegyzetszveg"/>
      </w:pPr>
      <w:r>
        <w:rPr>
          <w:rStyle w:val="Lbjegyzet-hivatkozs"/>
        </w:rPr>
        <w:footnoteRef/>
      </w:r>
      <w:r>
        <w:t xml:space="preserve"> Megfelelő rész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1984"/>
    <w:multiLevelType w:val="multilevel"/>
    <w:tmpl w:val="4B8CCD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A2630E0"/>
    <w:multiLevelType w:val="multilevel"/>
    <w:tmpl w:val="87C892B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9E00BD0"/>
    <w:multiLevelType w:val="multilevel"/>
    <w:tmpl w:val="B1DA78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C27E8"/>
    <w:multiLevelType w:val="multilevel"/>
    <w:tmpl w:val="55088D3E"/>
    <w:lvl w:ilvl="0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34763"/>
    <w:multiLevelType w:val="multilevel"/>
    <w:tmpl w:val="B49E876E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12BF9"/>
    <w:rsid w:val="00312BF9"/>
    <w:rsid w:val="0045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9A17"/>
  <w15:docId w15:val="{E26A9F8D-EE64-48DA-89E0-E8369476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NormlWeb">
    <w:name w:val="Normal (Web)"/>
    <w:basedOn w:val="Norm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Nincstrkz">
    <w:name w:val="No Spacing"/>
    <w:basedOn w:val="Norml"/>
    <w:pPr>
      <w:spacing w:after="0" w:line="240" w:lineRule="auto"/>
    </w:pPr>
    <w:rPr>
      <w:lang w:val="en-US" w:bidi="en-US"/>
    </w:rPr>
  </w:style>
  <w:style w:type="paragraph" w:styleId="Lbjegyzetszveg">
    <w:name w:val="footnote text"/>
    <w:basedOn w:val="Norml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1698</Words>
  <Characters>11721</Characters>
  <Application>Microsoft Office Word</Application>
  <DocSecurity>0</DocSecurity>
  <Lines>97</Lines>
  <Paragraphs>26</Paragraphs>
  <ScaleCrop>false</ScaleCrop>
  <Company/>
  <LinksUpToDate>false</LinksUpToDate>
  <CharactersWithSpaces>13393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Gergő</dc:creator>
  <dc:description/>
  <cp:lastModifiedBy>Németh Gergő</cp:lastModifiedBy>
  <cp:revision>2</cp:revision>
  <dcterms:created xsi:type="dcterms:W3CDTF">2021-04-14T11:58:00Z</dcterms:created>
  <dcterms:modified xsi:type="dcterms:W3CDTF">2021-04-14T11:58:00Z</dcterms:modified>
</cp:coreProperties>
</file>