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07ABB" w14:textId="77777777" w:rsidR="008C5800" w:rsidRDefault="00E008D0">
      <w:pPr>
        <w:tabs>
          <w:tab w:val="center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sz. melléklet</w:t>
      </w:r>
    </w:p>
    <w:p w14:paraId="53411BD1" w14:textId="77777777" w:rsidR="008C5800" w:rsidRDefault="00E008D0">
      <w:pPr>
        <w:tabs>
          <w:tab w:val="center" w:pos="64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…………………/2020…………... önkormányzati rendelethez</w:t>
      </w:r>
    </w:p>
    <w:p w14:paraId="03D5107F" w14:textId="77777777" w:rsidR="008C5800" w:rsidRDefault="00E008D0">
      <w:pPr>
        <w:tabs>
          <w:tab w:val="center" w:pos="6840"/>
        </w:tabs>
        <w:spacing w:after="0" w:line="240" w:lineRule="auto"/>
        <w:ind w:left="360" w:hanging="1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Bizonylatösszesítő</w:t>
      </w:r>
    </w:p>
    <w:tbl>
      <w:tblPr>
        <w:tblW w:w="910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9"/>
        <w:gridCol w:w="1842"/>
        <w:gridCol w:w="1842"/>
        <w:gridCol w:w="1843"/>
        <w:gridCol w:w="1853"/>
      </w:tblGrid>
      <w:tr w:rsidR="008C5800" w14:paraId="594145F5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9D5F" w14:textId="77777777" w:rsidR="008C5800" w:rsidRDefault="00E008D0">
            <w:pPr>
              <w:tabs>
                <w:tab w:val="center" w:pos="64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Bizonylat sorszáma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0190E" w14:textId="77777777" w:rsidR="008C5800" w:rsidRDefault="00E008D0">
            <w:pPr>
              <w:tabs>
                <w:tab w:val="center" w:pos="64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Bizonylat kiállításának kelte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E1C3A" w14:textId="77777777" w:rsidR="008C5800" w:rsidRDefault="00E008D0">
            <w:pPr>
              <w:tabs>
                <w:tab w:val="center" w:pos="64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Bizonylat kiállítója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DDE0" w14:textId="77777777" w:rsidR="008C5800" w:rsidRDefault="00E008D0">
            <w:pPr>
              <w:tabs>
                <w:tab w:val="center" w:pos="64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Bizonylat tartalma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9712" w14:textId="77777777" w:rsidR="008C5800" w:rsidRDefault="00E008D0">
            <w:pPr>
              <w:tabs>
                <w:tab w:val="center" w:pos="648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Bizonylat bruttó végösszege</w:t>
            </w:r>
          </w:p>
        </w:tc>
      </w:tr>
      <w:tr w:rsidR="008C5800" w14:paraId="1A732BD5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BF97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D9CD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4E10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8550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95588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0" w14:paraId="299B1AAD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553A8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74698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2B02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AB3E1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3BBDE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0" w14:paraId="732204A2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B2F52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39C6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4ABB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ADB1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3D42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0" w14:paraId="071DF481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8BE33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9466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0039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44539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9697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0" w14:paraId="57C3C8D9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99D95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F10C0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29BB8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CD95B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B471B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0" w14:paraId="16E85A17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1835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67E4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9055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0C68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D19D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0" w14:paraId="7B5EFC4B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4E6F7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D7DEE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4D208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23B8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92722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800" w14:paraId="2C550598" w14:textId="77777777">
        <w:tblPrEx>
          <w:tblCellMar>
            <w:top w:w="0" w:type="dxa"/>
            <w:bottom w:w="0" w:type="dxa"/>
          </w:tblCellMar>
        </w:tblPrEx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CB40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F0F6C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6C6A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EF19B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8BA5" w14:textId="77777777" w:rsidR="008C5800" w:rsidRDefault="008C5800">
            <w:pPr>
              <w:tabs>
                <w:tab w:val="center" w:pos="648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C46B17" w14:textId="77777777" w:rsidR="008C5800" w:rsidRDefault="008C5800">
      <w:pPr>
        <w:tabs>
          <w:tab w:val="center" w:pos="68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4D2727" w14:textId="77777777" w:rsidR="008C5800" w:rsidRDefault="008C5800">
      <w:pPr>
        <w:tabs>
          <w:tab w:val="center" w:pos="6840"/>
        </w:tabs>
        <w:spacing w:after="0" w:line="240" w:lineRule="auto"/>
        <w:ind w:left="360" w:hanging="180"/>
        <w:rPr>
          <w:rFonts w:ascii="Times New Roman" w:hAnsi="Times New Roman"/>
          <w:sz w:val="24"/>
          <w:szCs w:val="24"/>
        </w:rPr>
      </w:pPr>
    </w:p>
    <w:p w14:paraId="40E3B5D2" w14:textId="77777777" w:rsidR="008C5800" w:rsidRDefault="00E008D0">
      <w:pPr>
        <w:tabs>
          <w:tab w:val="center" w:pos="6840"/>
        </w:tabs>
        <w:spacing w:after="0" w:line="240" w:lineRule="auto"/>
        <w:ind w:left="36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Kelt ……………………., 20….év …………….. hó …. nap</w:t>
      </w:r>
    </w:p>
    <w:p w14:paraId="7AC30B08" w14:textId="77777777" w:rsidR="008C5800" w:rsidRDefault="008C5800">
      <w:pPr>
        <w:tabs>
          <w:tab w:val="center" w:pos="4140"/>
          <w:tab w:val="center" w:pos="6840"/>
        </w:tabs>
        <w:spacing w:after="0" w:line="240" w:lineRule="auto"/>
        <w:ind w:left="360" w:hanging="180"/>
        <w:rPr>
          <w:rFonts w:ascii="Times New Roman" w:hAnsi="Times New Roman"/>
          <w:sz w:val="24"/>
          <w:szCs w:val="24"/>
        </w:rPr>
      </w:pPr>
    </w:p>
    <w:p w14:paraId="278B38A1" w14:textId="77777777" w:rsidR="008C5800" w:rsidRDefault="008C5800">
      <w:pPr>
        <w:tabs>
          <w:tab w:val="center" w:pos="4140"/>
          <w:tab w:val="center" w:pos="6840"/>
        </w:tabs>
        <w:spacing w:after="0" w:line="240" w:lineRule="auto"/>
        <w:ind w:left="360" w:hanging="180"/>
        <w:rPr>
          <w:rFonts w:ascii="Times New Roman" w:hAnsi="Times New Roman"/>
          <w:sz w:val="24"/>
          <w:szCs w:val="24"/>
        </w:rPr>
      </w:pPr>
    </w:p>
    <w:p w14:paraId="230842BF" w14:textId="77777777" w:rsidR="008C5800" w:rsidRDefault="00E008D0">
      <w:pPr>
        <w:tabs>
          <w:tab w:val="center" w:pos="4140"/>
          <w:tab w:val="center" w:pos="6840"/>
        </w:tabs>
        <w:spacing w:after="0" w:line="240" w:lineRule="auto"/>
        <w:ind w:left="36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…………………………………..</w:t>
      </w:r>
    </w:p>
    <w:p w14:paraId="0EF54D17" w14:textId="77777777" w:rsidR="008C5800" w:rsidRDefault="00E008D0">
      <w:pPr>
        <w:tabs>
          <w:tab w:val="center" w:pos="4140"/>
          <w:tab w:val="center" w:pos="6840"/>
        </w:tabs>
        <w:spacing w:after="0" w:line="240" w:lineRule="auto"/>
        <w:ind w:left="36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a szervezet képviselője</w:t>
      </w:r>
    </w:p>
    <w:p w14:paraId="739B2B91" w14:textId="77777777" w:rsidR="008C5800" w:rsidRDefault="008C5800"/>
    <w:sectPr w:rsidR="008C580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A5A4A" w14:textId="77777777" w:rsidR="00000000" w:rsidRDefault="00E008D0">
      <w:pPr>
        <w:spacing w:after="0" w:line="240" w:lineRule="auto"/>
      </w:pPr>
      <w:r>
        <w:separator/>
      </w:r>
    </w:p>
  </w:endnote>
  <w:endnote w:type="continuationSeparator" w:id="0">
    <w:p w14:paraId="141644E2" w14:textId="77777777" w:rsidR="00000000" w:rsidRDefault="00E0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34D11" w14:textId="77777777" w:rsidR="00000000" w:rsidRDefault="00E008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87803B" w14:textId="77777777" w:rsidR="00000000" w:rsidRDefault="00E00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5800"/>
    <w:rsid w:val="008C5800"/>
    <w:rsid w:val="00E0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6EA6"/>
  <w15:docId w15:val="{E26A9F8D-EE64-48DA-89E0-E8369476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305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Gergő</dc:creator>
  <dc:description/>
  <cp:lastModifiedBy>Németh Gergő</cp:lastModifiedBy>
  <cp:revision>2</cp:revision>
  <dcterms:created xsi:type="dcterms:W3CDTF">2021-04-14T11:58:00Z</dcterms:created>
  <dcterms:modified xsi:type="dcterms:W3CDTF">2021-04-14T11:58:00Z</dcterms:modified>
</cp:coreProperties>
</file>