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9D" w:rsidRPr="00637DB3" w:rsidRDefault="003B6B9D" w:rsidP="009C458F">
      <w:pPr>
        <w:spacing w:line="240" w:lineRule="atLeast"/>
        <w:jc w:val="right"/>
        <w:outlineLvl w:val="0"/>
        <w:rPr>
          <w:b/>
          <w:i/>
        </w:rPr>
      </w:pPr>
      <w:r w:rsidRPr="00637DB3">
        <w:rPr>
          <w:b/>
          <w:i/>
        </w:rPr>
        <w:t xml:space="preserve">A </w:t>
      </w:r>
      <w:r>
        <w:rPr>
          <w:b/>
          <w:i/>
        </w:rPr>
        <w:t>45</w:t>
      </w:r>
      <w:r w:rsidRPr="00637DB3">
        <w:rPr>
          <w:b/>
          <w:i/>
        </w:rPr>
        <w:t>/2013</w:t>
      </w:r>
      <w:r>
        <w:rPr>
          <w:b/>
          <w:i/>
        </w:rPr>
        <w:t>. (XI.29.</w:t>
      </w:r>
      <w:r w:rsidRPr="00637DB3">
        <w:rPr>
          <w:b/>
          <w:i/>
        </w:rPr>
        <w:t>) önkormányzati rendelet 1. számú melléklete</w:t>
      </w:r>
    </w:p>
    <w:p w:rsidR="003B6B9D" w:rsidRPr="00637DB3" w:rsidRDefault="003B6B9D" w:rsidP="009C458F">
      <w:pPr>
        <w:spacing w:line="240" w:lineRule="atLeast"/>
        <w:jc w:val="center"/>
        <w:outlineLvl w:val="0"/>
        <w:rPr>
          <w:b/>
          <w:i/>
        </w:rPr>
      </w:pPr>
    </w:p>
    <w:p w:rsidR="003B6B9D" w:rsidRDefault="003B6B9D" w:rsidP="009C458F">
      <w:pPr>
        <w:autoSpaceDE w:val="0"/>
        <w:autoSpaceDN w:val="0"/>
        <w:adjustRightInd w:val="0"/>
        <w:jc w:val="center"/>
        <w:rPr>
          <w:b/>
          <w:bCs/>
        </w:rPr>
      </w:pPr>
      <w:r w:rsidRPr="00637DB3">
        <w:rPr>
          <w:b/>
          <w:bCs/>
        </w:rPr>
        <w:t>ÖVEZETI TERV</w:t>
      </w:r>
    </w:p>
    <w:p w:rsidR="003B6B9D" w:rsidRPr="004C3E84" w:rsidRDefault="003B6B9D" w:rsidP="009C458F">
      <w:pPr>
        <w:autoSpaceDE w:val="0"/>
        <w:autoSpaceDN w:val="0"/>
        <w:adjustRightInd w:val="0"/>
        <w:jc w:val="center"/>
        <w:rPr>
          <w:b/>
          <w:bCs/>
        </w:rPr>
      </w:pPr>
      <w:r w:rsidRPr="004C3E84">
        <w:rPr>
          <w:b/>
          <w:bCs/>
        </w:rPr>
        <w:t>Budapest XV. kerület  Újpalota Fő tér</w:t>
      </w:r>
    </w:p>
    <w:p w:rsidR="003B6B9D" w:rsidRDefault="003B6B9D" w:rsidP="009C45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</w:t>
      </w:r>
      <w:r w:rsidRPr="004C3E84">
        <w:rPr>
          <w:b/>
          <w:bCs/>
        </w:rPr>
        <w:t>Nyírpalota utca  – Zsókavár  utca – Legénybíró utca által határolt terüle</w:t>
      </w:r>
      <w:r>
        <w:rPr>
          <w:b/>
          <w:bCs/>
        </w:rPr>
        <w:t xml:space="preserve">t) </w:t>
      </w:r>
    </w:p>
    <w:p w:rsidR="003B6B9D" w:rsidRDefault="003B6B9D" w:rsidP="009C458F">
      <w:pPr>
        <w:spacing w:line="240" w:lineRule="atLeast"/>
        <w:jc w:val="right"/>
        <w:outlineLvl w:val="0"/>
        <w:rPr>
          <w:b/>
          <w:bCs/>
        </w:rPr>
      </w:pPr>
    </w:p>
    <w:p w:rsidR="003B6B9D" w:rsidRDefault="003B6B9D" w:rsidP="009C458F">
      <w:pPr>
        <w:spacing w:line="240" w:lineRule="atLeast"/>
        <w:jc w:val="right"/>
        <w:outlineLvl w:val="0"/>
        <w:rPr>
          <w:b/>
          <w:bCs/>
        </w:rPr>
      </w:pPr>
    </w:p>
    <w:p w:rsidR="003B6B9D" w:rsidRPr="00637DB3" w:rsidRDefault="003B6B9D" w:rsidP="009C458F">
      <w:pPr>
        <w:spacing w:line="240" w:lineRule="atLeast"/>
        <w:jc w:val="right"/>
        <w:outlineLvl w:val="0"/>
        <w:rPr>
          <w:b/>
          <w:sz w:val="22"/>
        </w:rPr>
      </w:pPr>
    </w:p>
    <w:p w:rsidR="003B6B9D" w:rsidRDefault="003B6B9D" w:rsidP="009C458F">
      <w:r w:rsidRPr="00287382">
        <w:rPr>
          <w:b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3" o:spid="_x0000_i1025" type="#_x0000_t75" style="width:420pt;height:405.75pt;visibility:visible">
            <v:imagedata r:id="rId4" o:title=""/>
          </v:shape>
        </w:pict>
      </w:r>
    </w:p>
    <w:sectPr w:rsidR="003B6B9D" w:rsidSect="00521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58F"/>
    <w:rsid w:val="00036F6B"/>
    <w:rsid w:val="00211717"/>
    <w:rsid w:val="00287382"/>
    <w:rsid w:val="003B6B9D"/>
    <w:rsid w:val="004C3E84"/>
    <w:rsid w:val="00521CE9"/>
    <w:rsid w:val="00637DB3"/>
    <w:rsid w:val="00682B87"/>
    <w:rsid w:val="009C458F"/>
    <w:rsid w:val="00C16F62"/>
    <w:rsid w:val="00CF7D63"/>
    <w:rsid w:val="00EB0FFC"/>
    <w:rsid w:val="00FB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58F"/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B00EB"/>
    <w:pPr>
      <w:keepNext/>
      <w:tabs>
        <w:tab w:val="num" w:pos="360"/>
      </w:tabs>
      <w:jc w:val="center"/>
      <w:outlineLvl w:val="7"/>
    </w:pPr>
    <w:rPr>
      <w:b/>
      <w:sz w:val="28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B00EB"/>
    <w:pPr>
      <w:keepNext/>
      <w:ind w:left="426" w:hanging="426"/>
      <w:jc w:val="center"/>
      <w:outlineLvl w:val="8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locked/>
    <w:rsid w:val="00FB00EB"/>
    <w:rPr>
      <w:rFonts w:ascii="Times New Roman" w:hAnsi="Times New Roman" w:cs="Times New Roman"/>
      <w:b/>
      <w:sz w:val="20"/>
      <w:szCs w:val="20"/>
      <w:lang w:eastAsia="hu-H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B00EB"/>
    <w:rPr>
      <w:rFonts w:ascii="Arial" w:hAnsi="Arial" w:cs="Times New Roman"/>
      <w:b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rsid w:val="009C4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458F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</Words>
  <Characters>173</Characters>
  <Application>Microsoft Office Outlook</Application>
  <DocSecurity>0</DocSecurity>
  <Lines>0</Lines>
  <Paragraphs>0</Paragraphs>
  <ScaleCrop>false</ScaleCrop>
  <Company>XV. kerületi Polgármesteri Hivatal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45/2013</dc:title>
  <dc:subject/>
  <dc:creator>Benedekne_Marta</dc:creator>
  <cp:keywords/>
  <dc:description/>
  <cp:lastModifiedBy>Zsédely Réka</cp:lastModifiedBy>
  <cp:revision>2</cp:revision>
  <dcterms:created xsi:type="dcterms:W3CDTF">2013-12-18T07:54:00Z</dcterms:created>
  <dcterms:modified xsi:type="dcterms:W3CDTF">2013-12-18T07:54:00Z</dcterms:modified>
</cp:coreProperties>
</file>