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9AD8B" w14:textId="77777777" w:rsidR="00C001D6" w:rsidRDefault="00BB1D20">
      <w:pPr>
        <w:tabs>
          <w:tab w:val="center" w:pos="6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sz. melléklet</w:t>
      </w:r>
    </w:p>
    <w:p w14:paraId="2E0395B9" w14:textId="77777777" w:rsidR="00C001D6" w:rsidRDefault="00BB1D20">
      <w:pPr>
        <w:tabs>
          <w:tab w:val="center" w:pos="64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………../2020……………...       önkormányzati rendelethez</w:t>
      </w:r>
    </w:p>
    <w:p w14:paraId="5A93A715" w14:textId="77777777" w:rsidR="00C001D6" w:rsidRDefault="00C001D6">
      <w:pPr>
        <w:tabs>
          <w:tab w:val="center" w:pos="64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7DB867" w14:textId="77777777" w:rsidR="00C001D6" w:rsidRDefault="00BB1D20">
      <w:pPr>
        <w:tabs>
          <w:tab w:val="center" w:pos="64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Útmutató</w:t>
      </w:r>
    </w:p>
    <w:p w14:paraId="0B183737" w14:textId="77777777" w:rsidR="00C001D6" w:rsidRDefault="00BB1D20">
      <w:pPr>
        <w:tabs>
          <w:tab w:val="center" w:pos="64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támogatott számára nyújtott önkormányzati támogatásról szóló szakmai és pénzügyi beszámoló elkészítéséhez</w:t>
      </w:r>
    </w:p>
    <w:p w14:paraId="3B0AECC2" w14:textId="77777777" w:rsidR="00C001D6" w:rsidRDefault="00C001D6">
      <w:pPr>
        <w:tabs>
          <w:tab w:val="center" w:pos="64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2995A9" w14:textId="77777777" w:rsidR="00C001D6" w:rsidRDefault="00BB1D20">
      <w:pPr>
        <w:tabs>
          <w:tab w:val="center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költségvetésből nyújtott </w:t>
      </w:r>
      <w:r>
        <w:rPr>
          <w:rFonts w:ascii="Times New Roman" w:hAnsi="Times New Roman"/>
          <w:sz w:val="24"/>
          <w:szCs w:val="24"/>
        </w:rPr>
        <w:t>támogatásokról szóló szakmai és pénzügyi beszámoló követelményei:</w:t>
      </w:r>
    </w:p>
    <w:p w14:paraId="2F5F3D4D" w14:textId="77777777" w:rsidR="00C001D6" w:rsidRDefault="00C001D6">
      <w:pPr>
        <w:tabs>
          <w:tab w:val="center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BF82B2" w14:textId="77777777" w:rsidR="00C001D6" w:rsidRDefault="00BB1D20">
      <w:pPr>
        <w:tabs>
          <w:tab w:val="center" w:pos="6660"/>
        </w:tabs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A szerződésben rögzített cél szerinti felhasználást szakmai beszámolóval kell igazolni, melynek összhangban kell lennie, a támogatási igény benyújtásakor beadott dokumentumokkal (adatlap</w:t>
      </w:r>
      <w:r>
        <w:rPr>
          <w:rFonts w:ascii="Times New Roman" w:hAnsi="Times New Roman"/>
          <w:sz w:val="24"/>
          <w:szCs w:val="24"/>
        </w:rPr>
        <w:t>, programleírás, részletes költségvetés).</w:t>
      </w:r>
    </w:p>
    <w:p w14:paraId="1505CAB2" w14:textId="77777777" w:rsidR="00C001D6" w:rsidRDefault="00C001D6">
      <w:pPr>
        <w:tabs>
          <w:tab w:val="center" w:pos="6660"/>
        </w:tabs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</w:p>
    <w:p w14:paraId="1A3DD506" w14:textId="77777777" w:rsidR="00C001D6" w:rsidRDefault="00C001D6">
      <w:pPr>
        <w:tabs>
          <w:tab w:val="center" w:pos="6660"/>
        </w:tabs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</w:p>
    <w:p w14:paraId="51221029" w14:textId="77777777" w:rsidR="00C001D6" w:rsidRDefault="00BB1D20">
      <w:pPr>
        <w:tabs>
          <w:tab w:val="center" w:pos="6660"/>
        </w:tabs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A szakmai beszámoló tartalmi követelményei:</w:t>
      </w:r>
    </w:p>
    <w:p w14:paraId="22D2CB97" w14:textId="77777777" w:rsidR="00C001D6" w:rsidRDefault="00BB1D20">
      <w:pPr>
        <w:tabs>
          <w:tab w:val="center" w:pos="7020"/>
        </w:tabs>
        <w:spacing w:after="0" w:line="240" w:lineRule="auto"/>
        <w:ind w:left="5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rövid szöveges beszámoló, mely tartalmazza a támogatott cél</w:t>
      </w:r>
    </w:p>
    <w:p w14:paraId="0BD91967" w14:textId="77777777" w:rsidR="00C001D6" w:rsidRDefault="00BB1D20">
      <w:pPr>
        <w:tabs>
          <w:tab w:val="center" w:pos="7020"/>
        </w:tabs>
        <w:spacing w:after="0" w:line="240" w:lineRule="auto"/>
        <w:ind w:left="5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pontos leírását, időpontját, helyszínét,</w:t>
      </w:r>
    </w:p>
    <w:p w14:paraId="22B04B14" w14:textId="77777777" w:rsidR="00C001D6" w:rsidRDefault="00BB1D20">
      <w:pPr>
        <w:tabs>
          <w:tab w:val="center" w:pos="7020"/>
        </w:tabs>
        <w:spacing w:after="0" w:line="240" w:lineRule="auto"/>
        <w:ind w:left="5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résztvevők számát,</w:t>
      </w:r>
    </w:p>
    <w:p w14:paraId="603CFCC1" w14:textId="77777777" w:rsidR="00C001D6" w:rsidRDefault="00BB1D20">
      <w:pPr>
        <w:tabs>
          <w:tab w:val="center" w:pos="7020"/>
        </w:tabs>
        <w:spacing w:after="0" w:line="240" w:lineRule="auto"/>
        <w:ind w:left="5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az együttműködő </w:t>
      </w:r>
      <w:r>
        <w:rPr>
          <w:rFonts w:ascii="Times New Roman" w:hAnsi="Times New Roman"/>
          <w:sz w:val="24"/>
          <w:szCs w:val="24"/>
        </w:rPr>
        <w:t>szervezetek listáját.</w:t>
      </w:r>
    </w:p>
    <w:p w14:paraId="1EB964B0" w14:textId="77777777" w:rsidR="00C001D6" w:rsidRDefault="00BB1D20">
      <w:pPr>
        <w:tabs>
          <w:tab w:val="center" w:pos="7020"/>
        </w:tabs>
        <w:spacing w:after="0" w:line="240" w:lineRule="auto"/>
        <w:ind w:left="5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hiteles dokumentációt (fényképek, jelenléti ívek, plakátok, újságcikkek, stb.)</w:t>
      </w:r>
    </w:p>
    <w:p w14:paraId="49586EFB" w14:textId="77777777" w:rsidR="00C001D6" w:rsidRDefault="00C001D6">
      <w:pPr>
        <w:tabs>
          <w:tab w:val="center" w:pos="7020"/>
        </w:tabs>
        <w:spacing w:after="0" w:line="240" w:lineRule="auto"/>
        <w:ind w:left="540" w:hanging="360"/>
        <w:jc w:val="both"/>
        <w:rPr>
          <w:rFonts w:ascii="Times New Roman" w:hAnsi="Times New Roman"/>
          <w:sz w:val="24"/>
          <w:szCs w:val="24"/>
        </w:rPr>
      </w:pPr>
    </w:p>
    <w:p w14:paraId="60A6721E" w14:textId="77777777" w:rsidR="00C001D6" w:rsidRDefault="00C001D6">
      <w:pPr>
        <w:tabs>
          <w:tab w:val="center" w:pos="6660"/>
        </w:tabs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</w:p>
    <w:p w14:paraId="6C74C80E" w14:textId="77777777" w:rsidR="00C001D6" w:rsidRDefault="00BB1D20">
      <w:pPr>
        <w:tabs>
          <w:tab w:val="center" w:pos="6660"/>
        </w:tabs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A pénzügyi beszámoló tartalma, elkészítésének követelményei:</w:t>
      </w:r>
    </w:p>
    <w:p w14:paraId="572BB526" w14:textId="77777777" w:rsidR="00C001D6" w:rsidRDefault="00BB1D20">
      <w:pPr>
        <w:tabs>
          <w:tab w:val="center" w:pos="6840"/>
        </w:tabs>
        <w:spacing w:after="0" w:line="240" w:lineRule="auto"/>
        <w:ind w:left="36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a támogatás összegének felhasználásáról szóló eredeti bizonylatok hitelesített máso</w:t>
      </w:r>
      <w:r>
        <w:rPr>
          <w:rFonts w:ascii="Times New Roman" w:hAnsi="Times New Roman"/>
          <w:sz w:val="24"/>
          <w:szCs w:val="24"/>
        </w:rPr>
        <w:t>lata (számla, számviteli bizonylat). A támogatás felhasználásához kapcsolódó számla eredeti példányára rá kell vezetni, hogy ………………………………. Ft Várbalog Község Önkormányzatával kötött ……………. számú támogatási szerződés terhére elszámolva.”, majd el kell látni</w:t>
      </w:r>
      <w:r>
        <w:rPr>
          <w:rFonts w:ascii="Times New Roman" w:hAnsi="Times New Roman"/>
          <w:sz w:val="24"/>
          <w:szCs w:val="24"/>
        </w:rPr>
        <w:t xml:space="preserve"> a képviselő aláírásával és dátummal. Ezt követően kell a hitelesített másolatot elkészíteni.</w:t>
      </w:r>
    </w:p>
    <w:p w14:paraId="42D15A95" w14:textId="77777777" w:rsidR="00C001D6" w:rsidRDefault="00BB1D20">
      <w:pPr>
        <w:tabs>
          <w:tab w:val="center" w:pos="6840"/>
        </w:tabs>
        <w:spacing w:after="0" w:line="240" w:lineRule="auto"/>
        <w:ind w:left="36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kizárólag a támogatott nevére és címére kiállított számla nyújtható be,</w:t>
      </w:r>
    </w:p>
    <w:p w14:paraId="748CCF8E" w14:textId="77777777" w:rsidR="00C001D6" w:rsidRDefault="00BB1D20">
      <w:pPr>
        <w:tabs>
          <w:tab w:val="center" w:pos="6840"/>
        </w:tabs>
        <w:spacing w:after="0" w:line="240" w:lineRule="auto"/>
        <w:ind w:left="36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teljesítést igazoló bizonylatok (bankkivonat, kiadási pénztárbizonylat, teljesítést </w:t>
      </w:r>
      <w:r>
        <w:rPr>
          <w:rFonts w:ascii="Times New Roman" w:hAnsi="Times New Roman"/>
          <w:sz w:val="24"/>
          <w:szCs w:val="24"/>
        </w:rPr>
        <w:t>igazoló jegyzőkönyv, stb.) hitelesített másolata</w:t>
      </w:r>
    </w:p>
    <w:p w14:paraId="59037B16" w14:textId="77777777" w:rsidR="00C001D6" w:rsidRDefault="00BB1D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d) kitöltött bizonylatösszesítő formanyomtatvány csatolása</w:t>
      </w:r>
    </w:p>
    <w:p w14:paraId="7595E89C" w14:textId="77777777" w:rsidR="00C001D6" w:rsidRDefault="00C001D6"/>
    <w:sectPr w:rsidR="00C001D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7C9B8" w14:textId="77777777" w:rsidR="00000000" w:rsidRDefault="00BB1D20">
      <w:pPr>
        <w:spacing w:after="0" w:line="240" w:lineRule="auto"/>
      </w:pPr>
      <w:r>
        <w:separator/>
      </w:r>
    </w:p>
  </w:endnote>
  <w:endnote w:type="continuationSeparator" w:id="0">
    <w:p w14:paraId="313E41B0" w14:textId="77777777" w:rsidR="00000000" w:rsidRDefault="00BB1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99EE9" w14:textId="77777777" w:rsidR="00000000" w:rsidRDefault="00BB1D2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EA84107" w14:textId="77777777" w:rsidR="00000000" w:rsidRDefault="00BB1D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001D6"/>
    <w:rsid w:val="00BB1D20"/>
    <w:rsid w:val="00C0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A3D9"/>
  <w15:docId w15:val="{E26A9F8D-EE64-48DA-89E0-E8369476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Gergő</dc:creator>
  <dc:description/>
  <cp:lastModifiedBy>Németh Gergő</cp:lastModifiedBy>
  <cp:revision>2</cp:revision>
  <dcterms:created xsi:type="dcterms:W3CDTF">2021-04-14T11:58:00Z</dcterms:created>
  <dcterms:modified xsi:type="dcterms:W3CDTF">2021-04-14T11:58:00Z</dcterms:modified>
</cp:coreProperties>
</file>