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14" w:rsidRPr="00B221F3" w:rsidRDefault="008E6914" w:rsidP="008E6914">
      <w:pPr>
        <w:pStyle w:val="Listaszerbekezds"/>
        <w:numPr>
          <w:ilvl w:val="0"/>
          <w:numId w:val="36"/>
        </w:numPr>
        <w:jc w:val="right"/>
      </w:pPr>
      <w:r w:rsidRPr="00B221F3">
        <w:t xml:space="preserve">melléklet </w:t>
      </w:r>
    </w:p>
    <w:p w:rsidR="008E6914" w:rsidRPr="00B221F3" w:rsidRDefault="008E6914" w:rsidP="008E6914">
      <w:pPr>
        <w:pStyle w:val="Listaszerbekezds"/>
        <w:ind w:left="2160"/>
        <w:jc w:val="right"/>
        <w:rPr>
          <w:bCs/>
        </w:rPr>
      </w:pPr>
      <w:proofErr w:type="gramStart"/>
      <w:r w:rsidRPr="00B221F3">
        <w:rPr>
          <w:bCs/>
        </w:rPr>
        <w:t>a</w:t>
      </w:r>
      <w:proofErr w:type="gramEnd"/>
      <w:r w:rsidRPr="00B221F3">
        <w:rPr>
          <w:bCs/>
        </w:rPr>
        <w:t xml:space="preserve"> szociális ellátások, valamint a gyermekvédelmi gondoskodás helyi </w:t>
      </w:r>
    </w:p>
    <w:p w:rsidR="008E6914" w:rsidRPr="00D323D5" w:rsidRDefault="008E6914" w:rsidP="008E6914">
      <w:pPr>
        <w:pStyle w:val="Listaszerbekezds"/>
        <w:jc w:val="right"/>
        <w:rPr>
          <w:bCs/>
        </w:rPr>
      </w:pPr>
      <w:proofErr w:type="gramStart"/>
      <w:r w:rsidRPr="00D323D5">
        <w:rPr>
          <w:bCs/>
        </w:rPr>
        <w:t>szabályozásáról</w:t>
      </w:r>
      <w:proofErr w:type="gramEnd"/>
      <w:r w:rsidRPr="00D323D5">
        <w:rPr>
          <w:bCs/>
        </w:rPr>
        <w:t xml:space="preserve"> szóló 7/2015. (II. 27.) önkormányzati rendelet </w:t>
      </w:r>
    </w:p>
    <w:p w:rsidR="008E6914" w:rsidRDefault="008E6914" w:rsidP="008E6914">
      <w:pPr>
        <w:pStyle w:val="Listaszerbekezds"/>
        <w:jc w:val="right"/>
      </w:pPr>
      <w:proofErr w:type="gramStart"/>
      <w:r w:rsidRPr="00D323D5">
        <w:rPr>
          <w:bCs/>
        </w:rPr>
        <w:t>módosításáról</w:t>
      </w:r>
      <w:proofErr w:type="gramEnd"/>
      <w:r w:rsidRPr="00D323D5">
        <w:rPr>
          <w:bCs/>
        </w:rPr>
        <w:t xml:space="preserve"> szóló </w:t>
      </w:r>
      <w:r>
        <w:t>a 36</w:t>
      </w:r>
      <w:r w:rsidRPr="00D323D5">
        <w:t>/2020 (</w:t>
      </w:r>
      <w:r>
        <w:t>XII.04.</w:t>
      </w:r>
      <w:r w:rsidRPr="00D323D5">
        <w:t>) önkormányzati rendelethez</w:t>
      </w:r>
    </w:p>
    <w:p w:rsidR="008E6914" w:rsidRDefault="008E6914" w:rsidP="008E6914">
      <w:pPr>
        <w:pStyle w:val="Listaszerbekezds"/>
        <w:jc w:val="right"/>
      </w:pPr>
    </w:p>
    <w:p w:rsidR="008E6914" w:rsidRPr="0076005B" w:rsidRDefault="008E6914" w:rsidP="008E6914">
      <w:pPr>
        <w:ind w:left="720"/>
        <w:jc w:val="right"/>
        <w:rPr>
          <w:b/>
        </w:rPr>
      </w:pPr>
      <w:bookmarkStart w:id="0" w:name="_GoBack"/>
      <w:bookmarkEnd w:id="0"/>
    </w:p>
    <w:p w:rsidR="008E6914" w:rsidRDefault="008E6914" w:rsidP="008E6914">
      <w:pPr>
        <w:jc w:val="center"/>
        <w:rPr>
          <w:b/>
        </w:rPr>
      </w:pPr>
    </w:p>
    <w:p w:rsidR="008E6914" w:rsidRPr="00937DDC" w:rsidRDefault="008E6914" w:rsidP="008E6914">
      <w:pPr>
        <w:jc w:val="both"/>
        <w:rPr>
          <w:b/>
        </w:rPr>
      </w:pPr>
      <w:r>
        <w:rPr>
          <w:b/>
        </w:rPr>
        <w:t xml:space="preserve">1. </w:t>
      </w:r>
      <w:r w:rsidRPr="00937DDC">
        <w:rPr>
          <w:b/>
        </w:rPr>
        <w:t>Alapellátáson túli ellátások intézményi térítési díja</w:t>
      </w:r>
    </w:p>
    <w:p w:rsidR="008E6914" w:rsidRPr="00937DDC" w:rsidRDefault="008E6914" w:rsidP="008E6914">
      <w:pPr>
        <w:jc w:val="center"/>
        <w:rPr>
          <w:b/>
        </w:rPr>
      </w:pPr>
    </w:p>
    <w:p w:rsidR="008E6914" w:rsidRDefault="008E6914" w:rsidP="008E6914">
      <w:pPr>
        <w:jc w:val="both"/>
        <w:rPr>
          <w:sz w:val="22"/>
          <w:szCs w:val="22"/>
        </w:rPr>
      </w:pP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2977"/>
        <w:gridCol w:w="2268"/>
      </w:tblGrid>
      <w:tr w:rsidR="008E6914" w:rsidTr="00694259">
        <w:tc>
          <w:tcPr>
            <w:tcW w:w="2977" w:type="dxa"/>
          </w:tcPr>
          <w:p w:rsidR="008E6914" w:rsidRDefault="008E6914" w:rsidP="006942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A</w:t>
            </w:r>
          </w:p>
          <w:p w:rsidR="008E6914" w:rsidRDefault="008E6914" w:rsidP="006942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Alapellátáson túli ellátások:</w:t>
            </w:r>
          </w:p>
        </w:tc>
        <w:tc>
          <w:tcPr>
            <w:tcW w:w="2268" w:type="dxa"/>
          </w:tcPr>
          <w:p w:rsidR="008E6914" w:rsidRDefault="008E6914" w:rsidP="006942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</w:t>
            </w:r>
          </w:p>
          <w:p w:rsidR="008E6914" w:rsidRDefault="008E6914" w:rsidP="006942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Intézményi térítési díj </w:t>
            </w:r>
          </w:p>
        </w:tc>
      </w:tr>
      <w:tr w:rsidR="008E6914" w:rsidTr="00694259">
        <w:tc>
          <w:tcPr>
            <w:tcW w:w="2977" w:type="dxa"/>
          </w:tcPr>
          <w:p w:rsidR="008E6914" w:rsidRDefault="008E6914" w:rsidP="006942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Bölcsődei időszakos gyermekfelügyelet</w:t>
            </w:r>
          </w:p>
        </w:tc>
        <w:tc>
          <w:tcPr>
            <w:tcW w:w="2268" w:type="dxa"/>
          </w:tcPr>
          <w:p w:rsidR="008E6914" w:rsidRPr="007F769F" w:rsidRDefault="008E6914" w:rsidP="00694259">
            <w:pPr>
              <w:jc w:val="right"/>
              <w:rPr>
                <w:rFonts w:eastAsiaTheme="minorHAnsi"/>
                <w:highlight w:val="yellow"/>
                <w:lang w:eastAsia="en-US"/>
              </w:rPr>
            </w:pPr>
            <w:r w:rsidRPr="00C0427F">
              <w:rPr>
                <w:rFonts w:eastAsiaTheme="minorHAnsi"/>
                <w:lang w:eastAsia="en-US"/>
              </w:rPr>
              <w:t>3</w:t>
            </w:r>
            <w:r>
              <w:rPr>
                <w:rFonts w:eastAsiaTheme="minorHAnsi"/>
                <w:lang w:eastAsia="en-US"/>
              </w:rPr>
              <w:t>00 Ft/óra</w:t>
            </w:r>
          </w:p>
        </w:tc>
      </w:tr>
      <w:tr w:rsidR="008E6914" w:rsidTr="00694259">
        <w:tc>
          <w:tcPr>
            <w:tcW w:w="2977" w:type="dxa"/>
          </w:tcPr>
          <w:p w:rsidR="008E6914" w:rsidRDefault="008E6914" w:rsidP="0069425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Bölcsődei játszócsoport</w:t>
            </w:r>
          </w:p>
        </w:tc>
        <w:tc>
          <w:tcPr>
            <w:tcW w:w="2268" w:type="dxa"/>
          </w:tcPr>
          <w:p w:rsidR="008E6914" w:rsidRPr="00007786" w:rsidRDefault="008E6914" w:rsidP="00694259">
            <w:pPr>
              <w:pStyle w:val="Listaszerbekezds"/>
              <w:numPr>
                <w:ilvl w:val="1"/>
                <w:numId w:val="34"/>
              </w:numPr>
              <w:spacing w:after="200" w:line="276" w:lineRule="auto"/>
              <w:jc w:val="right"/>
            </w:pPr>
            <w:r w:rsidRPr="00007786">
              <w:t xml:space="preserve">/ 2 óra </w:t>
            </w:r>
          </w:p>
        </w:tc>
      </w:tr>
    </w:tbl>
    <w:p w:rsidR="008E6914" w:rsidRDefault="008E6914" w:rsidP="008E6914">
      <w:pPr>
        <w:jc w:val="both"/>
        <w:rPr>
          <w:sz w:val="22"/>
          <w:szCs w:val="22"/>
        </w:rPr>
      </w:pPr>
    </w:p>
    <w:p w:rsidR="008E6914" w:rsidRDefault="008E6914" w:rsidP="008E6914">
      <w:pPr>
        <w:jc w:val="both"/>
        <w:rPr>
          <w:sz w:val="22"/>
          <w:szCs w:val="22"/>
        </w:rPr>
      </w:pPr>
    </w:p>
    <w:p w:rsidR="008E6914" w:rsidRDefault="008E6914" w:rsidP="008E6914">
      <w:pPr>
        <w:jc w:val="both"/>
        <w:rPr>
          <w:sz w:val="22"/>
          <w:szCs w:val="22"/>
        </w:rPr>
      </w:pPr>
    </w:p>
    <w:p w:rsidR="008E6914" w:rsidRPr="00D10629" w:rsidRDefault="008E6914" w:rsidP="008E6914">
      <w:pPr>
        <w:pStyle w:val="Listaszerbekezds"/>
        <w:numPr>
          <w:ilvl w:val="0"/>
          <w:numId w:val="34"/>
        </w:numPr>
        <w:spacing w:after="200" w:line="276" w:lineRule="auto"/>
        <w:ind w:left="284" w:hanging="284"/>
        <w:jc w:val="both"/>
        <w:rPr>
          <w:b/>
          <w:sz w:val="24"/>
          <w:szCs w:val="24"/>
        </w:rPr>
      </w:pPr>
      <w:r w:rsidRPr="00D10629">
        <w:rPr>
          <w:b/>
          <w:sz w:val="24"/>
          <w:szCs w:val="24"/>
        </w:rPr>
        <w:t>Alapellátáson túli szolgáltatások mellett biztosított gyermekétkeztetés intézményi térítési díja</w:t>
      </w:r>
    </w:p>
    <w:p w:rsidR="008E6914" w:rsidRDefault="008E6914" w:rsidP="008E6914">
      <w:pPr>
        <w:jc w:val="both"/>
        <w:rPr>
          <w:sz w:val="22"/>
          <w:szCs w:val="22"/>
        </w:rPr>
      </w:pPr>
    </w:p>
    <w:tbl>
      <w:tblPr>
        <w:tblW w:w="52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268"/>
      </w:tblGrid>
      <w:tr w:rsidR="008E6914" w:rsidRPr="003C4B29" w:rsidTr="006942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914" w:rsidRDefault="008E6914" w:rsidP="00694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  <w:p w:rsidR="008E6914" w:rsidRPr="003C4B29" w:rsidRDefault="008E6914" w:rsidP="00694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Intézmény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914" w:rsidRDefault="008E6914" w:rsidP="00694259">
            <w:pPr>
              <w:jc w:val="center"/>
            </w:pPr>
            <w:r>
              <w:t>B</w:t>
            </w:r>
          </w:p>
          <w:p w:rsidR="008E6914" w:rsidRPr="003C4B29" w:rsidRDefault="008E6914" w:rsidP="00694259">
            <w:pPr>
              <w:jc w:val="center"/>
            </w:pPr>
            <w:r>
              <w:t>Intézményi térítési díj Ft/ellátási nap (nettó)</w:t>
            </w:r>
          </w:p>
        </w:tc>
      </w:tr>
      <w:tr w:rsidR="008E6914" w:rsidRPr="003C4B29" w:rsidTr="006942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both"/>
            </w:pPr>
            <w:r w:rsidRPr="003C4B29">
              <w:rPr>
                <w:sz w:val="22"/>
                <w:szCs w:val="22"/>
              </w:rPr>
              <w:t>Bölcsődei ellátás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914" w:rsidRPr="003C4B29" w:rsidRDefault="008E6914" w:rsidP="00694259">
            <w:pPr>
              <w:jc w:val="both"/>
            </w:pPr>
          </w:p>
        </w:tc>
      </w:tr>
      <w:tr w:rsidR="008E6914" w:rsidRPr="003C4B29" w:rsidTr="006942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both"/>
            </w:pPr>
            <w:r w:rsidRPr="003C4B29">
              <w:rPr>
                <w:sz w:val="22"/>
                <w:szCs w:val="22"/>
              </w:rPr>
              <w:t>Reggeli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right"/>
            </w:pPr>
            <w:r w:rsidRPr="003C4B29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0</w:t>
            </w:r>
            <w:r w:rsidRPr="003C4B29">
              <w:rPr>
                <w:sz w:val="22"/>
                <w:szCs w:val="22"/>
              </w:rPr>
              <w:t>,</w:t>
            </w:r>
            <w:proofErr w:type="spellStart"/>
            <w:r w:rsidRPr="003C4B2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Ft</w:t>
            </w:r>
            <w:proofErr w:type="spellEnd"/>
          </w:p>
        </w:tc>
      </w:tr>
      <w:tr w:rsidR="008E6914" w:rsidRPr="003C4B29" w:rsidTr="006942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both"/>
            </w:pPr>
            <w:r w:rsidRPr="003C4B29">
              <w:rPr>
                <w:sz w:val="22"/>
                <w:szCs w:val="22"/>
              </w:rPr>
              <w:t>Tízórai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right"/>
            </w:pPr>
            <w:r w:rsidRPr="003C4B29">
              <w:rPr>
                <w:sz w:val="22"/>
                <w:szCs w:val="22"/>
              </w:rPr>
              <w:t xml:space="preserve"> 90,</w:t>
            </w:r>
            <w:proofErr w:type="spellStart"/>
            <w:r w:rsidRPr="003C4B2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Ft</w:t>
            </w:r>
            <w:proofErr w:type="spellEnd"/>
          </w:p>
        </w:tc>
      </w:tr>
      <w:tr w:rsidR="008E6914" w:rsidRPr="003C4B29" w:rsidTr="006942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both"/>
            </w:pPr>
            <w:r w:rsidRPr="003C4B29">
              <w:rPr>
                <w:sz w:val="22"/>
                <w:szCs w:val="22"/>
              </w:rPr>
              <w:t>Uzsonna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right"/>
            </w:pPr>
            <w:r w:rsidRPr="003C4B29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0</w:t>
            </w:r>
            <w:r w:rsidRPr="003C4B29">
              <w:rPr>
                <w:sz w:val="22"/>
                <w:szCs w:val="22"/>
              </w:rPr>
              <w:t>,</w:t>
            </w:r>
            <w:proofErr w:type="spellStart"/>
            <w:r w:rsidRPr="003C4B2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Ft</w:t>
            </w:r>
            <w:proofErr w:type="spellEnd"/>
          </w:p>
        </w:tc>
      </w:tr>
      <w:tr w:rsidR="008E6914" w:rsidRPr="003C4B29" w:rsidTr="00694259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both"/>
            </w:pPr>
            <w:r w:rsidRPr="003C4B29">
              <w:rPr>
                <w:sz w:val="22"/>
                <w:szCs w:val="22"/>
              </w:rPr>
              <w:t>Ebéd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right"/>
            </w:pPr>
            <w:r w:rsidRPr="003C4B29">
              <w:rPr>
                <w:sz w:val="22"/>
                <w:szCs w:val="22"/>
              </w:rPr>
              <w:t>39</w:t>
            </w:r>
            <w:r>
              <w:rPr>
                <w:sz w:val="22"/>
                <w:szCs w:val="22"/>
              </w:rPr>
              <w:t>5</w:t>
            </w:r>
            <w:r w:rsidRPr="003C4B29">
              <w:rPr>
                <w:sz w:val="22"/>
                <w:szCs w:val="22"/>
              </w:rPr>
              <w:t>,</w:t>
            </w:r>
            <w:proofErr w:type="spellStart"/>
            <w:r w:rsidRPr="003C4B2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Ft</w:t>
            </w:r>
            <w:proofErr w:type="spellEnd"/>
          </w:p>
        </w:tc>
      </w:tr>
      <w:tr w:rsidR="008E6914" w:rsidRPr="003C4B29" w:rsidTr="0069425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both"/>
            </w:pPr>
            <w:r w:rsidRPr="003C4B29">
              <w:rPr>
                <w:sz w:val="22"/>
                <w:szCs w:val="22"/>
              </w:rPr>
              <w:t>Négyszeri étkezés összesen: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914" w:rsidRPr="003C4B29" w:rsidRDefault="008E6914" w:rsidP="00694259">
            <w:pPr>
              <w:jc w:val="right"/>
            </w:pPr>
            <w:r w:rsidRPr="003C4B29">
              <w:rPr>
                <w:sz w:val="22"/>
                <w:szCs w:val="22"/>
              </w:rPr>
              <w:t>785,</w:t>
            </w:r>
            <w:proofErr w:type="spellStart"/>
            <w:r w:rsidRPr="003C4B29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Ft</w:t>
            </w:r>
            <w:proofErr w:type="spellEnd"/>
          </w:p>
        </w:tc>
      </w:tr>
    </w:tbl>
    <w:p w:rsidR="008E6914" w:rsidRPr="00825285" w:rsidRDefault="008E6914" w:rsidP="008E6914">
      <w:pPr>
        <w:jc w:val="both"/>
        <w:rPr>
          <w:sz w:val="22"/>
          <w:szCs w:val="22"/>
        </w:rPr>
      </w:pPr>
    </w:p>
    <w:p w:rsidR="008E6914" w:rsidRPr="00825285" w:rsidRDefault="008E6914" w:rsidP="008E6914">
      <w:pPr>
        <w:jc w:val="both"/>
        <w:rPr>
          <w:sz w:val="22"/>
          <w:szCs w:val="22"/>
        </w:rPr>
      </w:pPr>
      <w:r w:rsidRPr="00825285">
        <w:rPr>
          <w:sz w:val="22"/>
          <w:szCs w:val="22"/>
        </w:rPr>
        <w:t xml:space="preserve">A térítési díj az általános forgalmi adót </w:t>
      </w:r>
      <w:r>
        <w:rPr>
          <w:sz w:val="22"/>
          <w:szCs w:val="22"/>
        </w:rPr>
        <w:t xml:space="preserve">nem </w:t>
      </w:r>
      <w:r w:rsidRPr="00825285">
        <w:rPr>
          <w:sz w:val="22"/>
          <w:szCs w:val="22"/>
        </w:rPr>
        <w:t>tartalmazza.</w:t>
      </w:r>
    </w:p>
    <w:p w:rsidR="008E6914" w:rsidRDefault="008E6914" w:rsidP="008E6914">
      <w:pPr>
        <w:spacing w:after="200" w:line="276" w:lineRule="auto"/>
        <w:jc w:val="both"/>
      </w:pPr>
    </w:p>
    <w:p w:rsidR="008E6914" w:rsidRDefault="008E6914" w:rsidP="008E6914">
      <w:pPr>
        <w:spacing w:after="200" w:line="276" w:lineRule="auto"/>
        <w:jc w:val="both"/>
      </w:pPr>
    </w:p>
    <w:p w:rsidR="008E6914" w:rsidRDefault="008E6914" w:rsidP="008E6914">
      <w:pPr>
        <w:jc w:val="both"/>
      </w:pPr>
      <w:r>
        <w:t>Balatonfüred, 2020. december 04.</w:t>
      </w:r>
    </w:p>
    <w:p w:rsidR="008E6914" w:rsidRDefault="008E6914" w:rsidP="008E6914">
      <w:pPr>
        <w:jc w:val="both"/>
      </w:pPr>
    </w:p>
    <w:p w:rsidR="008E6914" w:rsidRDefault="008E6914" w:rsidP="008E6914">
      <w:pPr>
        <w:jc w:val="both"/>
      </w:pPr>
    </w:p>
    <w:p w:rsidR="008E6914" w:rsidRDefault="008E6914" w:rsidP="008E6914">
      <w:pPr>
        <w:jc w:val="both"/>
      </w:pPr>
    </w:p>
    <w:p w:rsidR="008E6914" w:rsidRDefault="008E6914" w:rsidP="008E6914">
      <w:pPr>
        <w:tabs>
          <w:tab w:val="center" w:pos="6946"/>
        </w:tabs>
        <w:jc w:val="both"/>
      </w:pPr>
      <w:r>
        <w:tab/>
      </w:r>
      <w:proofErr w:type="gramStart"/>
      <w:r>
        <w:t>dr.</w:t>
      </w:r>
      <w:proofErr w:type="gramEnd"/>
      <w:r>
        <w:t xml:space="preserve"> Bóka István </w:t>
      </w:r>
    </w:p>
    <w:p w:rsidR="008E6914" w:rsidRPr="00F00133" w:rsidRDefault="008E6914" w:rsidP="008E6914">
      <w:pPr>
        <w:tabs>
          <w:tab w:val="center" w:pos="6946"/>
        </w:tabs>
        <w:jc w:val="both"/>
      </w:pPr>
      <w:r>
        <w:tab/>
      </w:r>
      <w:proofErr w:type="gramStart"/>
      <w:r>
        <w:t>polgármester</w:t>
      </w:r>
      <w:proofErr w:type="gramEnd"/>
    </w:p>
    <w:p w:rsidR="00FB413C" w:rsidRPr="008E6914" w:rsidRDefault="00FB413C" w:rsidP="008E6914">
      <w:pPr>
        <w:rPr>
          <w:rFonts w:eastAsia="Calibri"/>
        </w:rPr>
      </w:pPr>
    </w:p>
    <w:sectPr w:rsidR="00FB413C" w:rsidRPr="008E6914" w:rsidSect="00740687">
      <w:footerReference w:type="even" r:id="rId9"/>
      <w:footerReference w:type="default" r:id="rId10"/>
      <w:type w:val="continuous"/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8BE" w:rsidRDefault="006818BE">
      <w:r>
        <w:separator/>
      </w:r>
    </w:p>
  </w:endnote>
  <w:endnote w:type="continuationSeparator" w:id="0">
    <w:p w:rsidR="006818BE" w:rsidRDefault="0068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BE" w:rsidRDefault="006818BE" w:rsidP="00AC012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818BE" w:rsidRDefault="006818BE" w:rsidP="00AC0128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8BE" w:rsidRDefault="006818BE" w:rsidP="00AC012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6818BE" w:rsidRDefault="006818BE" w:rsidP="00AC012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8BE" w:rsidRDefault="006818BE">
      <w:r>
        <w:separator/>
      </w:r>
    </w:p>
  </w:footnote>
  <w:footnote w:type="continuationSeparator" w:id="0">
    <w:p w:rsidR="006818BE" w:rsidRDefault="00681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3DDC"/>
    <w:multiLevelType w:val="singleLevel"/>
    <w:tmpl w:val="04B01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2B414A"/>
    <w:multiLevelType w:val="multilevel"/>
    <w:tmpl w:val="2BA6D0C4"/>
    <w:lvl w:ilvl="0">
      <w:start w:val="82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601E9A"/>
    <w:multiLevelType w:val="multilevel"/>
    <w:tmpl w:val="98C0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330A1A"/>
    <w:multiLevelType w:val="hybridMultilevel"/>
    <w:tmpl w:val="666EFC82"/>
    <w:lvl w:ilvl="0" w:tplc="06FC354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8F2401DA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59600DF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504E2D7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5C022D52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E7A8B634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5E845E9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94B44460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6D72468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8D445D9"/>
    <w:multiLevelType w:val="hybridMultilevel"/>
    <w:tmpl w:val="AB86D32A"/>
    <w:lvl w:ilvl="0" w:tplc="97288734">
      <w:start w:val="82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28F2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9A0DA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7EA1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384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9EE28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50F3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8CD3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D81A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614CEA"/>
    <w:multiLevelType w:val="singleLevel"/>
    <w:tmpl w:val="04B01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F8F64B0"/>
    <w:multiLevelType w:val="singleLevel"/>
    <w:tmpl w:val="ECF0398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>
    <w:nsid w:val="25E60EFF"/>
    <w:multiLevelType w:val="multilevel"/>
    <w:tmpl w:val="29F63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0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3B696256"/>
    <w:multiLevelType w:val="singleLevel"/>
    <w:tmpl w:val="9FDEA0A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3D9416BF"/>
    <w:multiLevelType w:val="hybridMultilevel"/>
    <w:tmpl w:val="7EAE4846"/>
    <w:lvl w:ilvl="0" w:tplc="756ACF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82D3B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076A19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A345FA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9CAD98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3FC41E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B6C4D5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56AA9A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D56502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0E56422"/>
    <w:multiLevelType w:val="hybridMultilevel"/>
    <w:tmpl w:val="642E972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82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B6116E"/>
    <w:multiLevelType w:val="singleLevel"/>
    <w:tmpl w:val="C2BE77D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AB139AA"/>
    <w:multiLevelType w:val="hybridMultilevel"/>
    <w:tmpl w:val="4642DB16"/>
    <w:lvl w:ilvl="0" w:tplc="112079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3672C"/>
    <w:multiLevelType w:val="singleLevel"/>
    <w:tmpl w:val="04B01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58BA2696"/>
    <w:multiLevelType w:val="hybridMultilevel"/>
    <w:tmpl w:val="FC98057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823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BA21E0"/>
    <w:multiLevelType w:val="hybridMultilevel"/>
    <w:tmpl w:val="89308DC6"/>
    <w:lvl w:ilvl="0" w:tplc="95880E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3E4AB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4CC22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F6C4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F2C9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6EADB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604D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3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2A20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D195E79"/>
    <w:multiLevelType w:val="hybridMultilevel"/>
    <w:tmpl w:val="2BA6D0C4"/>
    <w:lvl w:ilvl="0" w:tplc="FFFFFFFF">
      <w:start w:val="82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5C33E6"/>
    <w:multiLevelType w:val="singleLevel"/>
    <w:tmpl w:val="04B01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35D2640"/>
    <w:multiLevelType w:val="hybridMultilevel"/>
    <w:tmpl w:val="18AC00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6A94191"/>
    <w:multiLevelType w:val="singleLevel"/>
    <w:tmpl w:val="04B01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68FF5429"/>
    <w:multiLevelType w:val="hybridMultilevel"/>
    <w:tmpl w:val="B6C2D1DA"/>
    <w:lvl w:ilvl="0" w:tplc="E4E814C2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40" w:hanging="360"/>
      </w:pPr>
    </w:lvl>
    <w:lvl w:ilvl="2" w:tplc="040E001B" w:tentative="1">
      <w:start w:val="1"/>
      <w:numFmt w:val="lowerRoman"/>
      <w:lvlText w:val="%3."/>
      <w:lvlJc w:val="right"/>
      <w:pPr>
        <w:ind w:left="3960" w:hanging="180"/>
      </w:pPr>
    </w:lvl>
    <w:lvl w:ilvl="3" w:tplc="040E000F" w:tentative="1">
      <w:start w:val="1"/>
      <w:numFmt w:val="decimal"/>
      <w:lvlText w:val="%4."/>
      <w:lvlJc w:val="left"/>
      <w:pPr>
        <w:ind w:left="4680" w:hanging="360"/>
      </w:pPr>
    </w:lvl>
    <w:lvl w:ilvl="4" w:tplc="040E0019" w:tentative="1">
      <w:start w:val="1"/>
      <w:numFmt w:val="lowerLetter"/>
      <w:lvlText w:val="%5."/>
      <w:lvlJc w:val="left"/>
      <w:pPr>
        <w:ind w:left="5400" w:hanging="360"/>
      </w:pPr>
    </w:lvl>
    <w:lvl w:ilvl="5" w:tplc="040E001B" w:tentative="1">
      <w:start w:val="1"/>
      <w:numFmt w:val="lowerRoman"/>
      <w:lvlText w:val="%6."/>
      <w:lvlJc w:val="right"/>
      <w:pPr>
        <w:ind w:left="6120" w:hanging="180"/>
      </w:pPr>
    </w:lvl>
    <w:lvl w:ilvl="6" w:tplc="040E000F" w:tentative="1">
      <w:start w:val="1"/>
      <w:numFmt w:val="decimal"/>
      <w:lvlText w:val="%7."/>
      <w:lvlJc w:val="left"/>
      <w:pPr>
        <w:ind w:left="6840" w:hanging="360"/>
      </w:pPr>
    </w:lvl>
    <w:lvl w:ilvl="7" w:tplc="040E0019" w:tentative="1">
      <w:start w:val="1"/>
      <w:numFmt w:val="lowerLetter"/>
      <w:lvlText w:val="%8."/>
      <w:lvlJc w:val="left"/>
      <w:pPr>
        <w:ind w:left="7560" w:hanging="360"/>
      </w:pPr>
    </w:lvl>
    <w:lvl w:ilvl="8" w:tplc="040E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69E96EC7"/>
    <w:multiLevelType w:val="hybridMultilevel"/>
    <w:tmpl w:val="11844C34"/>
    <w:lvl w:ilvl="0" w:tplc="FFFFFFFF">
      <w:start w:val="82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B403767"/>
    <w:multiLevelType w:val="hybridMultilevel"/>
    <w:tmpl w:val="1FEAA318"/>
    <w:lvl w:ilvl="0" w:tplc="7F8A65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6C70509B"/>
    <w:multiLevelType w:val="multilevel"/>
    <w:tmpl w:val="7EAE48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E9E660C"/>
    <w:multiLevelType w:val="singleLevel"/>
    <w:tmpl w:val="36A024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>
    <w:nsid w:val="750F0C72"/>
    <w:multiLevelType w:val="hybridMultilevel"/>
    <w:tmpl w:val="98C0999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83D20D8"/>
    <w:multiLevelType w:val="singleLevel"/>
    <w:tmpl w:val="04B01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78AC3660"/>
    <w:multiLevelType w:val="hybridMultilevel"/>
    <w:tmpl w:val="7F544FC6"/>
    <w:lvl w:ilvl="0" w:tplc="FFFFFFFF">
      <w:start w:val="82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9316BF"/>
    <w:multiLevelType w:val="multilevel"/>
    <w:tmpl w:val="98C0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26"/>
  </w:num>
  <w:num w:numId="4">
    <w:abstractNumId w:val="13"/>
  </w:num>
  <w:num w:numId="5">
    <w:abstractNumId w:val="17"/>
  </w:num>
  <w:num w:numId="6">
    <w:abstractNumId w:val="3"/>
  </w:num>
  <w:num w:numId="7">
    <w:abstractNumId w:val="15"/>
  </w:num>
  <w:num w:numId="8">
    <w:abstractNumId w:val="9"/>
  </w:num>
  <w:num w:numId="9">
    <w:abstractNumId w:val="4"/>
  </w:num>
  <w:num w:numId="10">
    <w:abstractNumId w:val="23"/>
  </w:num>
  <w:num w:numId="11">
    <w:abstractNumId w:val="0"/>
  </w:num>
  <w:num w:numId="12">
    <w:abstractNumId w:val="24"/>
  </w:num>
  <w:num w:numId="13">
    <w:abstractNumId w:val="2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2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2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8"/>
  </w:num>
  <w:num w:numId="18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11"/>
  </w:num>
  <w:num w:numId="20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16"/>
  </w:num>
  <w:num w:numId="22">
    <w:abstractNumId w:val="1"/>
  </w:num>
  <w:num w:numId="23">
    <w:abstractNumId w:val="25"/>
  </w:num>
  <w:num w:numId="24">
    <w:abstractNumId w:val="2"/>
  </w:num>
  <w:num w:numId="25">
    <w:abstractNumId w:val="10"/>
  </w:num>
  <w:num w:numId="26">
    <w:abstractNumId w:val="28"/>
  </w:num>
  <w:num w:numId="27">
    <w:abstractNumId w:val="14"/>
  </w:num>
  <w:num w:numId="28">
    <w:abstractNumId w:val="6"/>
  </w:num>
  <w:num w:numId="29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27"/>
  </w:num>
  <w:num w:numId="31">
    <w:abstractNumId w:val="21"/>
  </w:num>
  <w:num w:numId="32">
    <w:abstractNumId w:val="18"/>
  </w:num>
  <w:num w:numId="33">
    <w:abstractNumId w:val="12"/>
  </w:num>
  <w:num w:numId="34">
    <w:abstractNumId w:val="7"/>
  </w:num>
  <w:num w:numId="35">
    <w:abstractNumId w:val="22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7B3"/>
    <w:rsid w:val="00013287"/>
    <w:rsid w:val="0003320B"/>
    <w:rsid w:val="00071626"/>
    <w:rsid w:val="00074463"/>
    <w:rsid w:val="00080E66"/>
    <w:rsid w:val="000824EF"/>
    <w:rsid w:val="000854F3"/>
    <w:rsid w:val="000B1C49"/>
    <w:rsid w:val="000B4500"/>
    <w:rsid w:val="000B7A38"/>
    <w:rsid w:val="000C31BF"/>
    <w:rsid w:val="000C5F9A"/>
    <w:rsid w:val="000C65C0"/>
    <w:rsid w:val="0012197A"/>
    <w:rsid w:val="00123D8C"/>
    <w:rsid w:val="00126E00"/>
    <w:rsid w:val="001641BB"/>
    <w:rsid w:val="00170F6E"/>
    <w:rsid w:val="00173405"/>
    <w:rsid w:val="00176CAC"/>
    <w:rsid w:val="0019178D"/>
    <w:rsid w:val="00192EA2"/>
    <w:rsid w:val="001A5B5F"/>
    <w:rsid w:val="001A5E54"/>
    <w:rsid w:val="001B1004"/>
    <w:rsid w:val="001B11EC"/>
    <w:rsid w:val="001B27FA"/>
    <w:rsid w:val="001B3DC8"/>
    <w:rsid w:val="001C14B4"/>
    <w:rsid w:val="001C5EF4"/>
    <w:rsid w:val="001E61B6"/>
    <w:rsid w:val="001E7DFE"/>
    <w:rsid w:val="001F58ED"/>
    <w:rsid w:val="00201396"/>
    <w:rsid w:val="00230966"/>
    <w:rsid w:val="0023388C"/>
    <w:rsid w:val="00236641"/>
    <w:rsid w:val="00241DE4"/>
    <w:rsid w:val="0024510F"/>
    <w:rsid w:val="00250ACC"/>
    <w:rsid w:val="00255892"/>
    <w:rsid w:val="002654AC"/>
    <w:rsid w:val="00266E33"/>
    <w:rsid w:val="002720C8"/>
    <w:rsid w:val="00287D21"/>
    <w:rsid w:val="00295494"/>
    <w:rsid w:val="00296113"/>
    <w:rsid w:val="002A787E"/>
    <w:rsid w:val="002B246D"/>
    <w:rsid w:val="002B3AEC"/>
    <w:rsid w:val="002D30EB"/>
    <w:rsid w:val="00300BBF"/>
    <w:rsid w:val="003057EA"/>
    <w:rsid w:val="00306D8F"/>
    <w:rsid w:val="00310C95"/>
    <w:rsid w:val="0032541D"/>
    <w:rsid w:val="003255B3"/>
    <w:rsid w:val="00341CB7"/>
    <w:rsid w:val="0034356A"/>
    <w:rsid w:val="003439AC"/>
    <w:rsid w:val="0036487F"/>
    <w:rsid w:val="0036558E"/>
    <w:rsid w:val="003662CB"/>
    <w:rsid w:val="0037159B"/>
    <w:rsid w:val="00380C54"/>
    <w:rsid w:val="003942DB"/>
    <w:rsid w:val="0039468A"/>
    <w:rsid w:val="003974CA"/>
    <w:rsid w:val="003B65B1"/>
    <w:rsid w:val="003D1382"/>
    <w:rsid w:val="003E1808"/>
    <w:rsid w:val="003E3DF3"/>
    <w:rsid w:val="003E516A"/>
    <w:rsid w:val="003E57B3"/>
    <w:rsid w:val="003F7959"/>
    <w:rsid w:val="0040131A"/>
    <w:rsid w:val="0040667E"/>
    <w:rsid w:val="004214CD"/>
    <w:rsid w:val="00437BD0"/>
    <w:rsid w:val="00461972"/>
    <w:rsid w:val="00465627"/>
    <w:rsid w:val="0047522D"/>
    <w:rsid w:val="004B163E"/>
    <w:rsid w:val="004C68C2"/>
    <w:rsid w:val="004C6F65"/>
    <w:rsid w:val="004C71D3"/>
    <w:rsid w:val="004D2B76"/>
    <w:rsid w:val="004E54C3"/>
    <w:rsid w:val="004E5C6E"/>
    <w:rsid w:val="004F23A1"/>
    <w:rsid w:val="004F3DE4"/>
    <w:rsid w:val="00501AB1"/>
    <w:rsid w:val="0050406E"/>
    <w:rsid w:val="005247BB"/>
    <w:rsid w:val="005657A4"/>
    <w:rsid w:val="005C2938"/>
    <w:rsid w:val="005C4077"/>
    <w:rsid w:val="005E14E8"/>
    <w:rsid w:val="005F0F1F"/>
    <w:rsid w:val="005F7AE1"/>
    <w:rsid w:val="00600B8A"/>
    <w:rsid w:val="00607F5B"/>
    <w:rsid w:val="006104DE"/>
    <w:rsid w:val="00611567"/>
    <w:rsid w:val="006139B1"/>
    <w:rsid w:val="006162C9"/>
    <w:rsid w:val="00617639"/>
    <w:rsid w:val="006202F9"/>
    <w:rsid w:val="006238C7"/>
    <w:rsid w:val="006252FC"/>
    <w:rsid w:val="006363C3"/>
    <w:rsid w:val="00636E39"/>
    <w:rsid w:val="00647269"/>
    <w:rsid w:val="006607E0"/>
    <w:rsid w:val="00664B18"/>
    <w:rsid w:val="006818BE"/>
    <w:rsid w:val="00692EAC"/>
    <w:rsid w:val="00694035"/>
    <w:rsid w:val="00696AD6"/>
    <w:rsid w:val="006A13ED"/>
    <w:rsid w:val="006A7200"/>
    <w:rsid w:val="006B3C1E"/>
    <w:rsid w:val="006C3FC8"/>
    <w:rsid w:val="006C5678"/>
    <w:rsid w:val="006C576E"/>
    <w:rsid w:val="006C6BC1"/>
    <w:rsid w:val="006F512F"/>
    <w:rsid w:val="006F68C7"/>
    <w:rsid w:val="0070018A"/>
    <w:rsid w:val="00713320"/>
    <w:rsid w:val="007234E7"/>
    <w:rsid w:val="00740687"/>
    <w:rsid w:val="00741DCB"/>
    <w:rsid w:val="00744CF8"/>
    <w:rsid w:val="007467DC"/>
    <w:rsid w:val="007507B3"/>
    <w:rsid w:val="00755B19"/>
    <w:rsid w:val="007602E4"/>
    <w:rsid w:val="007769A4"/>
    <w:rsid w:val="00791918"/>
    <w:rsid w:val="00792AA6"/>
    <w:rsid w:val="007A07DA"/>
    <w:rsid w:val="007D4175"/>
    <w:rsid w:val="007E2474"/>
    <w:rsid w:val="007E2EF0"/>
    <w:rsid w:val="007E6853"/>
    <w:rsid w:val="007F1D64"/>
    <w:rsid w:val="007F2DC5"/>
    <w:rsid w:val="007F3554"/>
    <w:rsid w:val="0083232C"/>
    <w:rsid w:val="00846A4D"/>
    <w:rsid w:val="008630DC"/>
    <w:rsid w:val="008700AA"/>
    <w:rsid w:val="0089324A"/>
    <w:rsid w:val="008A5A41"/>
    <w:rsid w:val="008A6CED"/>
    <w:rsid w:val="008D6172"/>
    <w:rsid w:val="008E6914"/>
    <w:rsid w:val="008F1386"/>
    <w:rsid w:val="008F1789"/>
    <w:rsid w:val="008F7115"/>
    <w:rsid w:val="00914152"/>
    <w:rsid w:val="00926D06"/>
    <w:rsid w:val="009548BA"/>
    <w:rsid w:val="009553A9"/>
    <w:rsid w:val="0098353D"/>
    <w:rsid w:val="009B6C82"/>
    <w:rsid w:val="009B7EB6"/>
    <w:rsid w:val="009E58E7"/>
    <w:rsid w:val="009F5254"/>
    <w:rsid w:val="00A032B4"/>
    <w:rsid w:val="00A075A8"/>
    <w:rsid w:val="00A12060"/>
    <w:rsid w:val="00A2544A"/>
    <w:rsid w:val="00A452DE"/>
    <w:rsid w:val="00A52D02"/>
    <w:rsid w:val="00A90062"/>
    <w:rsid w:val="00AA6D02"/>
    <w:rsid w:val="00AC0128"/>
    <w:rsid w:val="00AC6D25"/>
    <w:rsid w:val="00AD3D21"/>
    <w:rsid w:val="00AE102E"/>
    <w:rsid w:val="00B14A6E"/>
    <w:rsid w:val="00B278CD"/>
    <w:rsid w:val="00B647CC"/>
    <w:rsid w:val="00B67BB0"/>
    <w:rsid w:val="00B8212C"/>
    <w:rsid w:val="00B959F5"/>
    <w:rsid w:val="00BB20FE"/>
    <w:rsid w:val="00BB3481"/>
    <w:rsid w:val="00BC2E13"/>
    <w:rsid w:val="00BD1199"/>
    <w:rsid w:val="00BE78F0"/>
    <w:rsid w:val="00BF4E2F"/>
    <w:rsid w:val="00BF5C06"/>
    <w:rsid w:val="00C0048F"/>
    <w:rsid w:val="00C00E0D"/>
    <w:rsid w:val="00C163A4"/>
    <w:rsid w:val="00C442E2"/>
    <w:rsid w:val="00C516D9"/>
    <w:rsid w:val="00C56598"/>
    <w:rsid w:val="00C934E1"/>
    <w:rsid w:val="00C93DF2"/>
    <w:rsid w:val="00CA496C"/>
    <w:rsid w:val="00CA5403"/>
    <w:rsid w:val="00CB29DB"/>
    <w:rsid w:val="00CB41E1"/>
    <w:rsid w:val="00CC1C3F"/>
    <w:rsid w:val="00CC7BB1"/>
    <w:rsid w:val="00CD6B75"/>
    <w:rsid w:val="00CD757B"/>
    <w:rsid w:val="00CF7503"/>
    <w:rsid w:val="00D31B96"/>
    <w:rsid w:val="00D67F19"/>
    <w:rsid w:val="00D779C3"/>
    <w:rsid w:val="00D82BF8"/>
    <w:rsid w:val="00DC419B"/>
    <w:rsid w:val="00DF0B2B"/>
    <w:rsid w:val="00E05042"/>
    <w:rsid w:val="00E074C4"/>
    <w:rsid w:val="00E162A4"/>
    <w:rsid w:val="00E24FC9"/>
    <w:rsid w:val="00E36B3C"/>
    <w:rsid w:val="00E373D8"/>
    <w:rsid w:val="00E65346"/>
    <w:rsid w:val="00E8383D"/>
    <w:rsid w:val="00E96B61"/>
    <w:rsid w:val="00E97BC1"/>
    <w:rsid w:val="00EC0D1F"/>
    <w:rsid w:val="00ED2E86"/>
    <w:rsid w:val="00ED745C"/>
    <w:rsid w:val="00F10FC5"/>
    <w:rsid w:val="00F122F5"/>
    <w:rsid w:val="00F14CC4"/>
    <w:rsid w:val="00F15F5A"/>
    <w:rsid w:val="00F27C50"/>
    <w:rsid w:val="00F36725"/>
    <w:rsid w:val="00F432F2"/>
    <w:rsid w:val="00F4596F"/>
    <w:rsid w:val="00F465ED"/>
    <w:rsid w:val="00F62CA3"/>
    <w:rsid w:val="00F678E4"/>
    <w:rsid w:val="00F76EC4"/>
    <w:rsid w:val="00F82EAA"/>
    <w:rsid w:val="00F95E91"/>
    <w:rsid w:val="00FA4C06"/>
    <w:rsid w:val="00FB413C"/>
    <w:rsid w:val="00FB7B9A"/>
    <w:rsid w:val="00FC1987"/>
    <w:rsid w:val="00FC30F8"/>
    <w:rsid w:val="00FD0425"/>
    <w:rsid w:val="00FD47CA"/>
    <w:rsid w:val="00FD68F8"/>
    <w:rsid w:val="00FE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F2DC5"/>
    <w:rPr>
      <w:sz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lang w:eastAsia="en-US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rFonts w:ascii="Arial" w:hAnsi="Arial"/>
      <w:b/>
      <w:sz w:val="28"/>
      <w:u w:val="single"/>
      <w:lang w:eastAsia="en-US"/>
    </w:rPr>
  </w:style>
  <w:style w:type="paragraph" w:styleId="Cmsor3">
    <w:name w:val="heading 3"/>
    <w:basedOn w:val="Norml"/>
    <w:next w:val="Norml"/>
    <w:qFormat/>
    <w:pPr>
      <w:keepNext/>
      <w:jc w:val="both"/>
      <w:outlineLvl w:val="2"/>
    </w:pPr>
    <w:rPr>
      <w:rFonts w:ascii="Arial" w:hAnsi="Arial"/>
      <w:b/>
      <w:sz w:val="20"/>
      <w:lang w:eastAsia="en-US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rFonts w:ascii="Verdana" w:hAnsi="Verdana"/>
      <w:b/>
      <w:sz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Pr>
      <w:sz w:val="20"/>
      <w:lang w:eastAsia="en-US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sz w:val="20"/>
      <w:lang w:eastAsia="en-US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sz w:val="20"/>
      <w:lang w:eastAsia="en-US"/>
    </w:rPr>
  </w:style>
  <w:style w:type="paragraph" w:styleId="Szvegtrzsbehzssal">
    <w:name w:val="Body Text Indent"/>
    <w:basedOn w:val="Norml"/>
    <w:pPr>
      <w:ind w:firstLine="708"/>
      <w:jc w:val="both"/>
    </w:pPr>
    <w:rPr>
      <w:i/>
      <w:sz w:val="22"/>
      <w:lang w:eastAsia="en-US"/>
    </w:rPr>
  </w:style>
  <w:style w:type="paragraph" w:styleId="Szvegtrzs">
    <w:name w:val="Body Text"/>
    <w:basedOn w:val="Norml"/>
    <w:rPr>
      <w:lang w:eastAsia="en-US"/>
    </w:rPr>
  </w:style>
  <w:style w:type="paragraph" w:styleId="Szvegtrzs2">
    <w:name w:val="Body Text 2"/>
    <w:basedOn w:val="Norml"/>
    <w:pPr>
      <w:jc w:val="both"/>
    </w:pPr>
    <w:rPr>
      <w:rFonts w:ascii="Arial" w:hAnsi="Arial"/>
      <w:i/>
      <w:sz w:val="22"/>
      <w:lang w:eastAsia="en-US"/>
    </w:rPr>
  </w:style>
  <w:style w:type="paragraph" w:styleId="Szvegtrzs3">
    <w:name w:val="Body Text 3"/>
    <w:basedOn w:val="Norml"/>
    <w:pPr>
      <w:jc w:val="both"/>
    </w:pPr>
    <w:rPr>
      <w:rFonts w:ascii="Arial" w:hAnsi="Arial"/>
      <w:sz w:val="22"/>
      <w:lang w:eastAsia="en-US"/>
    </w:rPr>
  </w:style>
  <w:style w:type="character" w:styleId="Oldalszm">
    <w:name w:val="page number"/>
    <w:basedOn w:val="Bekezdsalapbettpusa"/>
  </w:style>
  <w:style w:type="paragraph" w:styleId="Szvegtrzsbehzssal2">
    <w:name w:val="Body Text Indent 2"/>
    <w:basedOn w:val="Norml"/>
    <w:pPr>
      <w:ind w:firstLine="284"/>
      <w:jc w:val="both"/>
    </w:pPr>
    <w:rPr>
      <w:rFonts w:ascii="Verdana" w:hAnsi="Verdana"/>
      <w:sz w:val="18"/>
      <w:lang w:eastAsia="en-US"/>
    </w:rPr>
  </w:style>
  <w:style w:type="paragraph" w:styleId="Szvegtrzsbehzssal3">
    <w:name w:val="Body Text Indent 3"/>
    <w:basedOn w:val="Norml"/>
    <w:pPr>
      <w:ind w:firstLine="284"/>
      <w:jc w:val="both"/>
    </w:pPr>
    <w:rPr>
      <w:sz w:val="20"/>
      <w:lang w:eastAsia="en-US"/>
    </w:rPr>
  </w:style>
  <w:style w:type="character" w:styleId="Hiperhivatkozs">
    <w:name w:val="Hyperlink"/>
    <w:basedOn w:val="Bekezdsalapbettpusa"/>
    <w:rPr>
      <w:color w:val="0000FF"/>
      <w:u w:val="single"/>
    </w:rPr>
  </w:style>
  <w:style w:type="paragraph" w:customStyle="1" w:styleId="Belscm">
    <w:name w:val="Belső cím"/>
    <w:basedOn w:val="Norml"/>
    <w:pPr>
      <w:ind w:left="835" w:right="-360"/>
    </w:pPr>
    <w:rPr>
      <w:sz w:val="20"/>
      <w:lang w:eastAsia="en-US"/>
    </w:rPr>
  </w:style>
  <w:style w:type="paragraph" w:customStyle="1" w:styleId="Feladcme">
    <w:name w:val="Feladó címe"/>
    <w:basedOn w:val="Norml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  <w:lang w:eastAsia="en-US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  <w:lang w:eastAsia="en-US"/>
    </w:rPr>
  </w:style>
  <w:style w:type="table" w:styleId="Rcsostblzat">
    <w:name w:val="Table Grid"/>
    <w:basedOn w:val="Normltblzat"/>
    <w:uiPriority w:val="59"/>
    <w:rsid w:val="001219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AD3D21"/>
    <w:pPr>
      <w:ind w:left="720"/>
      <w:contextualSpacing/>
    </w:pPr>
    <w:rPr>
      <w:sz w:val="20"/>
      <w:lang w:eastAsia="en-US"/>
    </w:rPr>
  </w:style>
  <w:style w:type="paragraph" w:styleId="NormlWeb">
    <w:name w:val="Normal (Web)"/>
    <w:basedOn w:val="Norml"/>
    <w:uiPriority w:val="99"/>
    <w:unhideWhenUsed/>
    <w:rsid w:val="002A787E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F2DC5"/>
    <w:rPr>
      <w:sz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lang w:eastAsia="en-US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rFonts w:ascii="Arial" w:hAnsi="Arial"/>
      <w:b/>
      <w:sz w:val="28"/>
      <w:u w:val="single"/>
      <w:lang w:eastAsia="en-US"/>
    </w:rPr>
  </w:style>
  <w:style w:type="paragraph" w:styleId="Cmsor3">
    <w:name w:val="heading 3"/>
    <w:basedOn w:val="Norml"/>
    <w:next w:val="Norml"/>
    <w:qFormat/>
    <w:pPr>
      <w:keepNext/>
      <w:jc w:val="both"/>
      <w:outlineLvl w:val="2"/>
    </w:pPr>
    <w:rPr>
      <w:rFonts w:ascii="Arial" w:hAnsi="Arial"/>
      <w:b/>
      <w:sz w:val="20"/>
      <w:lang w:eastAsia="en-US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rFonts w:ascii="Verdana" w:hAnsi="Verdana"/>
      <w:b/>
      <w:sz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rPr>
      <w:sz w:val="20"/>
      <w:lang w:eastAsia="en-US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sz w:val="20"/>
      <w:lang w:eastAsia="en-US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sz w:val="20"/>
      <w:lang w:eastAsia="en-US"/>
    </w:rPr>
  </w:style>
  <w:style w:type="paragraph" w:styleId="Szvegtrzsbehzssal">
    <w:name w:val="Body Text Indent"/>
    <w:basedOn w:val="Norml"/>
    <w:pPr>
      <w:ind w:firstLine="708"/>
      <w:jc w:val="both"/>
    </w:pPr>
    <w:rPr>
      <w:i/>
      <w:sz w:val="22"/>
      <w:lang w:eastAsia="en-US"/>
    </w:rPr>
  </w:style>
  <w:style w:type="paragraph" w:styleId="Szvegtrzs">
    <w:name w:val="Body Text"/>
    <w:basedOn w:val="Norml"/>
    <w:rPr>
      <w:lang w:eastAsia="en-US"/>
    </w:rPr>
  </w:style>
  <w:style w:type="paragraph" w:styleId="Szvegtrzs2">
    <w:name w:val="Body Text 2"/>
    <w:basedOn w:val="Norml"/>
    <w:pPr>
      <w:jc w:val="both"/>
    </w:pPr>
    <w:rPr>
      <w:rFonts w:ascii="Arial" w:hAnsi="Arial"/>
      <w:i/>
      <w:sz w:val="22"/>
      <w:lang w:eastAsia="en-US"/>
    </w:rPr>
  </w:style>
  <w:style w:type="paragraph" w:styleId="Szvegtrzs3">
    <w:name w:val="Body Text 3"/>
    <w:basedOn w:val="Norml"/>
    <w:pPr>
      <w:jc w:val="both"/>
    </w:pPr>
    <w:rPr>
      <w:rFonts w:ascii="Arial" w:hAnsi="Arial"/>
      <w:sz w:val="22"/>
      <w:lang w:eastAsia="en-US"/>
    </w:rPr>
  </w:style>
  <w:style w:type="character" w:styleId="Oldalszm">
    <w:name w:val="page number"/>
    <w:basedOn w:val="Bekezdsalapbettpusa"/>
  </w:style>
  <w:style w:type="paragraph" w:styleId="Szvegtrzsbehzssal2">
    <w:name w:val="Body Text Indent 2"/>
    <w:basedOn w:val="Norml"/>
    <w:pPr>
      <w:ind w:firstLine="284"/>
      <w:jc w:val="both"/>
    </w:pPr>
    <w:rPr>
      <w:rFonts w:ascii="Verdana" w:hAnsi="Verdana"/>
      <w:sz w:val="18"/>
      <w:lang w:eastAsia="en-US"/>
    </w:rPr>
  </w:style>
  <w:style w:type="paragraph" w:styleId="Szvegtrzsbehzssal3">
    <w:name w:val="Body Text Indent 3"/>
    <w:basedOn w:val="Norml"/>
    <w:pPr>
      <w:ind w:firstLine="284"/>
      <w:jc w:val="both"/>
    </w:pPr>
    <w:rPr>
      <w:sz w:val="20"/>
      <w:lang w:eastAsia="en-US"/>
    </w:rPr>
  </w:style>
  <w:style w:type="character" w:styleId="Hiperhivatkozs">
    <w:name w:val="Hyperlink"/>
    <w:basedOn w:val="Bekezdsalapbettpusa"/>
    <w:rPr>
      <w:color w:val="0000FF"/>
      <w:u w:val="single"/>
    </w:rPr>
  </w:style>
  <w:style w:type="paragraph" w:customStyle="1" w:styleId="Belscm">
    <w:name w:val="Belső cím"/>
    <w:basedOn w:val="Norml"/>
    <w:pPr>
      <w:ind w:left="835" w:right="-360"/>
    </w:pPr>
    <w:rPr>
      <w:sz w:val="20"/>
      <w:lang w:eastAsia="en-US"/>
    </w:rPr>
  </w:style>
  <w:style w:type="paragraph" w:customStyle="1" w:styleId="Feladcme">
    <w:name w:val="Feladó címe"/>
    <w:basedOn w:val="Norml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  <w:lang w:eastAsia="en-US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  <w:lang w:eastAsia="en-US"/>
    </w:rPr>
  </w:style>
  <w:style w:type="table" w:styleId="Rcsostblzat">
    <w:name w:val="Table Grid"/>
    <w:basedOn w:val="Normltblzat"/>
    <w:uiPriority w:val="59"/>
    <w:rsid w:val="001219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AD3D21"/>
    <w:pPr>
      <w:ind w:left="720"/>
      <w:contextualSpacing/>
    </w:pPr>
    <w:rPr>
      <w:sz w:val="20"/>
      <w:lang w:eastAsia="en-US"/>
    </w:rPr>
  </w:style>
  <w:style w:type="paragraph" w:styleId="NormlWeb">
    <w:name w:val="Normal (Web)"/>
    <w:basedOn w:val="Norml"/>
    <w:uiPriority w:val="99"/>
    <w:unhideWhenUsed/>
    <w:rsid w:val="002A787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k_anita\Desktop\&#214;nkorm&#225;nyzat_Polg&#225;rmesteres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AA4BF-0D88-4397-9346-9145ED03E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Önkormányzat_Polgármesteres</Template>
  <TotalTime>1</TotalTime>
  <Pages>1</Pages>
  <Words>100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Szám: 50- 231/99.					Tárgy: Felszólítás</vt:lpstr>
      <vt:lpstr>Szám: 50- 231/99.					Tárgy: Felszólítás</vt:lpstr>
    </vt:vector>
  </TitlesOfParts>
  <Company>Polgármesteri Hivatal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Szám: 50- 231/99.					Tárgy: Felszólítás</dc:title>
  <dc:creator>Csihony-Kok Anita</dc:creator>
  <cp:lastModifiedBy>Csihony-Kok Anita</cp:lastModifiedBy>
  <cp:revision>2</cp:revision>
  <cp:lastPrinted>2020-12-08T07:20:00Z</cp:lastPrinted>
  <dcterms:created xsi:type="dcterms:W3CDTF">2020-12-08T10:47:00Z</dcterms:created>
  <dcterms:modified xsi:type="dcterms:W3CDTF">2020-12-08T10:47:00Z</dcterms:modified>
</cp:coreProperties>
</file>