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3D" w:rsidRPr="002F0FCB" w:rsidRDefault="0005043D" w:rsidP="00052C96">
      <w:pPr>
        <w:spacing w:line="240" w:lineRule="atLeast"/>
        <w:jc w:val="right"/>
        <w:outlineLvl w:val="0"/>
        <w:rPr>
          <w:bCs/>
          <w:i/>
        </w:rPr>
      </w:pPr>
      <w:r w:rsidRPr="002F0FCB">
        <w:rPr>
          <w:bCs/>
          <w:i/>
        </w:rPr>
        <w:t xml:space="preserve">A </w:t>
      </w:r>
      <w:r>
        <w:rPr>
          <w:bCs/>
          <w:i/>
        </w:rPr>
        <w:t>43/2013. (XI.29</w:t>
      </w:r>
      <w:r w:rsidRPr="002F0FCB">
        <w:rPr>
          <w:bCs/>
          <w:i/>
        </w:rPr>
        <w:t>.) önkormányzati rendelet 1. számú melléklete</w:t>
      </w:r>
    </w:p>
    <w:p w:rsidR="0005043D" w:rsidRPr="002F0FCB" w:rsidRDefault="0005043D" w:rsidP="00052C96">
      <w:pPr>
        <w:spacing w:line="240" w:lineRule="atLeast"/>
        <w:jc w:val="center"/>
        <w:outlineLvl w:val="0"/>
        <w:rPr>
          <w:b/>
          <w:i/>
        </w:rPr>
      </w:pPr>
    </w:p>
    <w:p w:rsidR="0005043D" w:rsidRPr="002F0FCB" w:rsidRDefault="0005043D" w:rsidP="00052C96">
      <w:pPr>
        <w:spacing w:line="240" w:lineRule="atLeast"/>
        <w:jc w:val="center"/>
        <w:outlineLvl w:val="0"/>
        <w:rPr>
          <w:b/>
          <w:i/>
        </w:rPr>
      </w:pPr>
    </w:p>
    <w:p w:rsidR="0005043D" w:rsidRPr="002F0FCB" w:rsidRDefault="0005043D" w:rsidP="000D72B7">
      <w:pPr>
        <w:autoSpaceDE w:val="0"/>
        <w:autoSpaceDN w:val="0"/>
        <w:adjustRightInd w:val="0"/>
        <w:jc w:val="center"/>
        <w:rPr>
          <w:b/>
          <w:bCs/>
        </w:rPr>
      </w:pPr>
      <w:r w:rsidRPr="002F0FCB">
        <w:rPr>
          <w:b/>
          <w:bCs/>
        </w:rPr>
        <w:t xml:space="preserve">Övezeti terv M 1:4000 </w:t>
      </w:r>
    </w:p>
    <w:p w:rsidR="0005043D" w:rsidRPr="007B3964" w:rsidRDefault="0005043D" w:rsidP="00052C96">
      <w:pPr>
        <w:spacing w:line="240" w:lineRule="atLeast"/>
        <w:jc w:val="right"/>
        <w:outlineLvl w:val="0"/>
        <w:rPr>
          <w:rFonts w:ascii="Arial" w:hAnsi="Arial" w:cs="Arial"/>
          <w:b/>
          <w:sz w:val="22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16"/>
        <w:gridCol w:w="2724"/>
      </w:tblGrid>
      <w:tr w:rsidR="0005043D" w:rsidRPr="007B3964" w:rsidTr="00206425">
        <w:trPr>
          <w:trHeight w:val="5397"/>
        </w:trPr>
        <w:tc>
          <w:tcPr>
            <w:tcW w:w="5916" w:type="dxa"/>
          </w:tcPr>
          <w:p w:rsidR="0005043D" w:rsidRPr="00265DEB" w:rsidRDefault="0005043D" w:rsidP="00180896">
            <w:pPr>
              <w:spacing w:line="240" w:lineRule="atLeast"/>
              <w:jc w:val="right"/>
              <w:outlineLvl w:val="0"/>
              <w:rPr>
                <w:rFonts w:ascii="Arial" w:hAnsi="Arial" w:cs="Arial"/>
                <w:b/>
                <w:sz w:val="22"/>
              </w:rPr>
            </w:pPr>
            <w:r w:rsidRPr="00953885">
              <w:rPr>
                <w:rFonts w:ascii="Arial" w:hAnsi="Arial" w:cs="Arial"/>
                <w:b/>
                <w:noProof/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ép 2" o:spid="_x0000_i1025" type="#_x0000_t75" alt="321_KSZT_övezet_mód" style="width:278.25pt;height:270pt;visibility:visible">
                  <v:imagedata r:id="rId5" o:title=""/>
                </v:shape>
              </w:pict>
            </w:r>
          </w:p>
        </w:tc>
        <w:tc>
          <w:tcPr>
            <w:tcW w:w="2724" w:type="dxa"/>
            <w:vAlign w:val="center"/>
          </w:tcPr>
          <w:p w:rsidR="0005043D" w:rsidRPr="002F0FCB" w:rsidRDefault="0005043D" w:rsidP="00206425">
            <w:pPr>
              <w:spacing w:line="240" w:lineRule="atLeast"/>
              <w:jc w:val="center"/>
              <w:outlineLvl w:val="0"/>
              <w:rPr>
                <w:b/>
                <w:sz w:val="22"/>
              </w:rPr>
            </w:pPr>
            <w:r w:rsidRPr="002F0FCB">
              <w:rPr>
                <w:b/>
                <w:sz w:val="32"/>
              </w:rPr>
              <w:t>M/XV/HU</w:t>
            </w:r>
          </w:p>
        </w:tc>
      </w:tr>
    </w:tbl>
    <w:p w:rsidR="0005043D" w:rsidRPr="007B3964" w:rsidRDefault="0005043D" w:rsidP="00502340">
      <w:pPr>
        <w:spacing w:line="240" w:lineRule="atLeast"/>
        <w:jc w:val="right"/>
        <w:outlineLvl w:val="0"/>
        <w:rPr>
          <w:rFonts w:ascii="Arial" w:hAnsi="Arial" w:cs="Arial"/>
        </w:rPr>
      </w:pPr>
    </w:p>
    <w:sectPr w:rsidR="0005043D" w:rsidRPr="007B3964" w:rsidSect="00382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A18A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B14FA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F7834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2C097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EE47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94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423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501298"/>
    <w:lvl w:ilvl="0">
      <w:start w:val="1"/>
      <w:numFmt w:val="bullet"/>
      <w:pStyle w:val="ListContinue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F80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6CA5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B23446"/>
    <w:multiLevelType w:val="hybridMultilevel"/>
    <w:tmpl w:val="38B8433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70F7108"/>
    <w:multiLevelType w:val="multilevel"/>
    <w:tmpl w:val="00CA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cim2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>
    <w:nsid w:val="07DE7ED3"/>
    <w:multiLevelType w:val="hybridMultilevel"/>
    <w:tmpl w:val="2F02D94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D1C2CEB"/>
    <w:multiLevelType w:val="multilevel"/>
    <w:tmpl w:val="9C3AE24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1953"/>
        </w:tabs>
        <w:ind w:left="19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73"/>
        </w:tabs>
        <w:ind w:left="26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33"/>
        </w:tabs>
        <w:ind w:left="48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53"/>
        </w:tabs>
        <w:ind w:left="55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73"/>
        </w:tabs>
        <w:ind w:left="62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93"/>
        </w:tabs>
        <w:ind w:left="6993" w:hanging="180"/>
      </w:pPr>
      <w:rPr>
        <w:rFonts w:cs="Times New Roman"/>
      </w:rPr>
    </w:lvl>
  </w:abstractNum>
  <w:abstractNum w:abstractNumId="14">
    <w:nsid w:val="0E2A0D84"/>
    <w:multiLevelType w:val="multilevel"/>
    <w:tmpl w:val="F9BC2D38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444"/>
        </w:tabs>
        <w:ind w:left="14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6"/>
        </w:tabs>
        <w:ind w:left="18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8"/>
        </w:tabs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90"/>
        </w:tabs>
        <w:ind w:left="28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12"/>
        </w:tabs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4"/>
        </w:tabs>
        <w:ind w:left="39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6"/>
        </w:tabs>
        <w:ind w:left="4696" w:hanging="1800"/>
      </w:pPr>
      <w:rPr>
        <w:rFonts w:cs="Times New Roman" w:hint="default"/>
      </w:rPr>
    </w:lvl>
  </w:abstractNum>
  <w:abstractNum w:abstractNumId="15">
    <w:nsid w:val="0FEC162B"/>
    <w:multiLevelType w:val="hybridMultilevel"/>
    <w:tmpl w:val="A46E8DD4"/>
    <w:lvl w:ilvl="0" w:tplc="AF887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437417C"/>
    <w:multiLevelType w:val="hybridMultilevel"/>
    <w:tmpl w:val="41D2AAD0"/>
    <w:lvl w:ilvl="0" w:tplc="0DDCF70C">
      <w:start w:val="1"/>
      <w:numFmt w:val="decimal"/>
      <w:lvlText w:val="(%1)"/>
      <w:lvlJc w:val="left"/>
      <w:pPr>
        <w:ind w:left="765" w:hanging="40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DC0AC3"/>
    <w:multiLevelType w:val="multilevel"/>
    <w:tmpl w:val="8F6A7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A2F75BE"/>
    <w:multiLevelType w:val="hybridMultilevel"/>
    <w:tmpl w:val="FFFAE90A"/>
    <w:lvl w:ilvl="0" w:tplc="5A3E833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EBC1290"/>
    <w:multiLevelType w:val="hybridMultilevel"/>
    <w:tmpl w:val="A476EB2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E347DC"/>
    <w:multiLevelType w:val="multilevel"/>
    <w:tmpl w:val="8E42F966"/>
    <w:lvl w:ilvl="0">
      <w:start w:val="1"/>
      <w:numFmt w:val="lowerLetter"/>
      <w:pStyle w:val="9mellabc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pStyle w:val="9mellabc"/>
      <w:lvlText w:val="%2)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j.%3.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1">
    <w:nsid w:val="30AD0BB8"/>
    <w:multiLevelType w:val="hybridMultilevel"/>
    <w:tmpl w:val="775EF2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A194548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2996469"/>
    <w:multiLevelType w:val="hybridMultilevel"/>
    <w:tmpl w:val="20EA347E"/>
    <w:lvl w:ilvl="0" w:tplc="C9C2CB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B9B5964"/>
    <w:multiLevelType w:val="multilevel"/>
    <w:tmpl w:val="469EA86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73"/>
        </w:tabs>
        <w:ind w:left="26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33"/>
        </w:tabs>
        <w:ind w:left="48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53"/>
        </w:tabs>
        <w:ind w:left="55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73"/>
        </w:tabs>
        <w:ind w:left="62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93"/>
        </w:tabs>
        <w:ind w:left="6993" w:hanging="180"/>
      </w:pPr>
      <w:rPr>
        <w:rFonts w:cs="Times New Roman"/>
      </w:rPr>
    </w:lvl>
  </w:abstractNum>
  <w:abstractNum w:abstractNumId="24">
    <w:nsid w:val="44C90E2C"/>
    <w:multiLevelType w:val="multilevel"/>
    <w:tmpl w:val="287C7D4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53"/>
        </w:tabs>
        <w:ind w:left="1953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673"/>
        </w:tabs>
        <w:ind w:left="2673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393"/>
        </w:tabs>
        <w:ind w:left="339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13"/>
        </w:tabs>
        <w:ind w:left="4113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833"/>
        </w:tabs>
        <w:ind w:left="483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553"/>
        </w:tabs>
        <w:ind w:left="555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273"/>
        </w:tabs>
        <w:ind w:left="6273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93"/>
        </w:tabs>
        <w:ind w:left="6993" w:hanging="180"/>
      </w:pPr>
      <w:rPr>
        <w:rFonts w:cs="Times New Roman" w:hint="default"/>
      </w:rPr>
    </w:lvl>
  </w:abstractNum>
  <w:abstractNum w:abstractNumId="25">
    <w:nsid w:val="47A25470"/>
    <w:multiLevelType w:val="hybridMultilevel"/>
    <w:tmpl w:val="AD702D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CBD2773"/>
    <w:multiLevelType w:val="hybridMultilevel"/>
    <w:tmpl w:val="05ECA238"/>
    <w:lvl w:ilvl="0" w:tplc="5B7C3D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3B59C9"/>
    <w:multiLevelType w:val="hybridMultilevel"/>
    <w:tmpl w:val="95F6642A"/>
    <w:lvl w:ilvl="0" w:tplc="040E0019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>
    <w:nsid w:val="6FE3399E"/>
    <w:multiLevelType w:val="hybridMultilevel"/>
    <w:tmpl w:val="AD702D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7A72B1"/>
    <w:multiLevelType w:val="multilevel"/>
    <w:tmpl w:val="82D49E96"/>
    <w:lvl w:ilvl="0">
      <w:start w:val="2"/>
      <w:numFmt w:val="decimal"/>
      <w:pStyle w:val="9mell1"/>
      <w:lvlText w:val="%1.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2"/>
      <w:numFmt w:val="decimal"/>
      <w:pStyle w:val="9mell11"/>
      <w:lvlText w:val="%1.%2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lowerLetter"/>
      <w:pStyle w:val="9mell111"/>
      <w:lvlText w:val="%3)"/>
      <w:lvlJc w:val="left"/>
      <w:pPr>
        <w:tabs>
          <w:tab w:val="num" w:pos="1444"/>
        </w:tabs>
        <w:ind w:left="14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6"/>
        </w:tabs>
        <w:ind w:left="18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8"/>
        </w:tabs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90"/>
        </w:tabs>
        <w:ind w:left="28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12"/>
        </w:tabs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4"/>
        </w:tabs>
        <w:ind w:left="39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6"/>
        </w:tabs>
        <w:ind w:left="4696" w:hanging="1800"/>
      </w:pPr>
      <w:rPr>
        <w:rFonts w:cs="Times New Roman" w:hint="default"/>
      </w:rPr>
    </w:lvl>
  </w:abstractNum>
  <w:num w:numId="1">
    <w:abstractNumId w:val="15"/>
  </w:num>
  <w:num w:numId="2">
    <w:abstractNumId w:val="18"/>
  </w:num>
  <w:num w:numId="3">
    <w:abstractNumId w:val="17"/>
  </w:num>
  <w:num w:numId="4">
    <w:abstractNumId w:val="11"/>
  </w:num>
  <w:num w:numId="5">
    <w:abstractNumId w:val="20"/>
  </w:num>
  <w:num w:numId="6">
    <w:abstractNumId w:val="13"/>
  </w:num>
  <w:num w:numId="7">
    <w:abstractNumId w:val="14"/>
  </w:num>
  <w:num w:numId="8">
    <w:abstractNumId w:val="29"/>
  </w:num>
  <w:num w:numId="9">
    <w:abstractNumId w:val="23"/>
  </w:num>
  <w:num w:numId="10">
    <w:abstractNumId w:val="24"/>
  </w:num>
  <w:num w:numId="11">
    <w:abstractNumId w:val="21"/>
  </w:num>
  <w:num w:numId="12">
    <w:abstractNumId w:val="12"/>
  </w:num>
  <w:num w:numId="13">
    <w:abstractNumId w:val="25"/>
  </w:num>
  <w:num w:numId="14">
    <w:abstractNumId w:val="10"/>
  </w:num>
  <w:num w:numId="15">
    <w:abstractNumId w:val="22"/>
  </w:num>
  <w:num w:numId="16">
    <w:abstractNumId w:val="26"/>
  </w:num>
  <w:num w:numId="17">
    <w:abstractNumId w:val="16"/>
  </w:num>
  <w:num w:numId="18">
    <w:abstractNumId w:val="27"/>
  </w:num>
  <w:num w:numId="19">
    <w:abstractNumId w:val="7"/>
  </w:num>
  <w:num w:numId="20">
    <w:abstractNumId w:val="19"/>
  </w:num>
  <w:num w:numId="21">
    <w:abstractNumId w:val="28"/>
  </w:num>
  <w:num w:numId="22">
    <w:abstractNumId w:val="9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29D0"/>
    <w:rsid w:val="00023384"/>
    <w:rsid w:val="00037BBD"/>
    <w:rsid w:val="00043280"/>
    <w:rsid w:val="0005043D"/>
    <w:rsid w:val="00052C96"/>
    <w:rsid w:val="00082EC2"/>
    <w:rsid w:val="000D72B7"/>
    <w:rsid w:val="000F4E0B"/>
    <w:rsid w:val="00106E58"/>
    <w:rsid w:val="001168FF"/>
    <w:rsid w:val="00132F71"/>
    <w:rsid w:val="00180896"/>
    <w:rsid w:val="001A2B14"/>
    <w:rsid w:val="0020268F"/>
    <w:rsid w:val="00204A18"/>
    <w:rsid w:val="00206425"/>
    <w:rsid w:val="002109F0"/>
    <w:rsid w:val="00234234"/>
    <w:rsid w:val="00237152"/>
    <w:rsid w:val="00253697"/>
    <w:rsid w:val="00265DEB"/>
    <w:rsid w:val="0027331A"/>
    <w:rsid w:val="00276BF1"/>
    <w:rsid w:val="002B1C6A"/>
    <w:rsid w:val="002C5B5A"/>
    <w:rsid w:val="002C74AA"/>
    <w:rsid w:val="002D1CD4"/>
    <w:rsid w:val="002D33DF"/>
    <w:rsid w:val="002F0FCB"/>
    <w:rsid w:val="003129CC"/>
    <w:rsid w:val="003203A9"/>
    <w:rsid w:val="00342FA7"/>
    <w:rsid w:val="0034534C"/>
    <w:rsid w:val="00382C31"/>
    <w:rsid w:val="00384D1D"/>
    <w:rsid w:val="00391917"/>
    <w:rsid w:val="003C66B7"/>
    <w:rsid w:val="00417F97"/>
    <w:rsid w:val="00467732"/>
    <w:rsid w:val="00502340"/>
    <w:rsid w:val="005029D0"/>
    <w:rsid w:val="00522536"/>
    <w:rsid w:val="005229AB"/>
    <w:rsid w:val="0052417B"/>
    <w:rsid w:val="00563968"/>
    <w:rsid w:val="005A47F7"/>
    <w:rsid w:val="005A55C3"/>
    <w:rsid w:val="005D0EBA"/>
    <w:rsid w:val="005E0529"/>
    <w:rsid w:val="005F608C"/>
    <w:rsid w:val="00607B00"/>
    <w:rsid w:val="006162E7"/>
    <w:rsid w:val="006A2501"/>
    <w:rsid w:val="006A4E00"/>
    <w:rsid w:val="00762BE7"/>
    <w:rsid w:val="00773858"/>
    <w:rsid w:val="007A5344"/>
    <w:rsid w:val="007B12F4"/>
    <w:rsid w:val="007B3964"/>
    <w:rsid w:val="007D6F37"/>
    <w:rsid w:val="007E180C"/>
    <w:rsid w:val="00802167"/>
    <w:rsid w:val="00857FC8"/>
    <w:rsid w:val="00872035"/>
    <w:rsid w:val="00872D65"/>
    <w:rsid w:val="008B32DE"/>
    <w:rsid w:val="008B54A2"/>
    <w:rsid w:val="00903306"/>
    <w:rsid w:val="00937DFF"/>
    <w:rsid w:val="0095208E"/>
    <w:rsid w:val="00953832"/>
    <w:rsid w:val="00953885"/>
    <w:rsid w:val="0095577C"/>
    <w:rsid w:val="00982209"/>
    <w:rsid w:val="009B012E"/>
    <w:rsid w:val="009B5BE8"/>
    <w:rsid w:val="009E6916"/>
    <w:rsid w:val="009F2281"/>
    <w:rsid w:val="00A34136"/>
    <w:rsid w:val="00A42A54"/>
    <w:rsid w:val="00A43626"/>
    <w:rsid w:val="00A93417"/>
    <w:rsid w:val="00AA6DE6"/>
    <w:rsid w:val="00AB0886"/>
    <w:rsid w:val="00AD02AB"/>
    <w:rsid w:val="00AF731D"/>
    <w:rsid w:val="00B117F4"/>
    <w:rsid w:val="00B22B3D"/>
    <w:rsid w:val="00B3131B"/>
    <w:rsid w:val="00B52E8A"/>
    <w:rsid w:val="00B731A9"/>
    <w:rsid w:val="00BC4A9D"/>
    <w:rsid w:val="00BD615C"/>
    <w:rsid w:val="00BD66A7"/>
    <w:rsid w:val="00C01EE0"/>
    <w:rsid w:val="00C5091A"/>
    <w:rsid w:val="00C574D9"/>
    <w:rsid w:val="00C64E3A"/>
    <w:rsid w:val="00C9589F"/>
    <w:rsid w:val="00CC6B52"/>
    <w:rsid w:val="00CF3A93"/>
    <w:rsid w:val="00D23DBF"/>
    <w:rsid w:val="00D25629"/>
    <w:rsid w:val="00D5283A"/>
    <w:rsid w:val="00D93C0C"/>
    <w:rsid w:val="00D94A61"/>
    <w:rsid w:val="00E35021"/>
    <w:rsid w:val="00E36D0B"/>
    <w:rsid w:val="00E62B03"/>
    <w:rsid w:val="00E652CF"/>
    <w:rsid w:val="00E71D94"/>
    <w:rsid w:val="00E94CD8"/>
    <w:rsid w:val="00ED1C29"/>
    <w:rsid w:val="00EF09C8"/>
    <w:rsid w:val="00F07A4F"/>
    <w:rsid w:val="00F84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List Continue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A93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225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B32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3C08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B32DE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styleId="NormalWeb">
    <w:name w:val="Normal (Web)"/>
    <w:basedOn w:val="Normal"/>
    <w:uiPriority w:val="99"/>
    <w:rsid w:val="0020268F"/>
    <w:pPr>
      <w:spacing w:before="100" w:beforeAutospacing="1" w:after="100" w:afterAutospacing="1" w:line="255" w:lineRule="atLeast"/>
    </w:pPr>
    <w:rPr>
      <w:sz w:val="20"/>
      <w:szCs w:val="20"/>
    </w:rPr>
  </w:style>
  <w:style w:type="table" w:styleId="TableGrid">
    <w:name w:val="Table Grid"/>
    <w:basedOn w:val="TableNormal"/>
    <w:uiPriority w:val="99"/>
    <w:rsid w:val="000233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im2">
    <w:name w:val="cim2"/>
    <w:basedOn w:val="Heading3"/>
    <w:uiPriority w:val="99"/>
    <w:rsid w:val="00522536"/>
    <w:pPr>
      <w:numPr>
        <w:ilvl w:val="2"/>
        <w:numId w:val="4"/>
      </w:numPr>
      <w:jc w:val="center"/>
      <w:outlineLvl w:val="9"/>
    </w:pPr>
    <w:rPr>
      <w:rFonts w:ascii="Times New Roman" w:hAnsi="Times New Roman" w:cs="Times New Roman"/>
      <w:bCs w:val="0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73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8FC"/>
    <w:rPr>
      <w:sz w:val="0"/>
      <w:szCs w:val="0"/>
    </w:rPr>
  </w:style>
  <w:style w:type="paragraph" w:customStyle="1" w:styleId="sbek">
    <w:name w:val="sbek"/>
    <w:basedOn w:val="Normal"/>
    <w:uiPriority w:val="99"/>
    <w:rsid w:val="00052C96"/>
    <w:pPr>
      <w:widowControl w:val="0"/>
      <w:tabs>
        <w:tab w:val="left" w:pos="397"/>
      </w:tabs>
      <w:ind w:left="397" w:right="170" w:hanging="397"/>
      <w:jc w:val="both"/>
    </w:pPr>
    <w:rPr>
      <w:color w:val="000000"/>
      <w:sz w:val="20"/>
      <w:szCs w:val="20"/>
    </w:rPr>
  </w:style>
  <w:style w:type="paragraph" w:customStyle="1" w:styleId="Style1">
    <w:name w:val="Style1"/>
    <w:basedOn w:val="Normal"/>
    <w:uiPriority w:val="99"/>
    <w:rsid w:val="00052C96"/>
    <w:pPr>
      <w:jc w:val="center"/>
    </w:pPr>
    <w:rPr>
      <w:i/>
      <w:noProof/>
      <w:sz w:val="22"/>
      <w:szCs w:val="20"/>
    </w:rPr>
  </w:style>
  <w:style w:type="paragraph" w:customStyle="1" w:styleId="9mell1">
    <w:name w:val="9mell_1"/>
    <w:basedOn w:val="Normal"/>
    <w:uiPriority w:val="99"/>
    <w:rsid w:val="00052C96"/>
    <w:pPr>
      <w:numPr>
        <w:numId w:val="8"/>
      </w:numPr>
      <w:spacing w:before="120" w:line="240" w:lineRule="atLeast"/>
    </w:pPr>
    <w:rPr>
      <w:b/>
      <w:szCs w:val="20"/>
    </w:rPr>
  </w:style>
  <w:style w:type="paragraph" w:customStyle="1" w:styleId="9mell11">
    <w:name w:val="9mell_1.1"/>
    <w:basedOn w:val="Normal"/>
    <w:uiPriority w:val="99"/>
    <w:rsid w:val="00052C96"/>
    <w:pPr>
      <w:numPr>
        <w:ilvl w:val="1"/>
        <w:numId w:val="8"/>
      </w:numPr>
      <w:spacing w:before="120" w:line="240" w:lineRule="atLeast"/>
    </w:pPr>
    <w:rPr>
      <w:szCs w:val="20"/>
    </w:rPr>
  </w:style>
  <w:style w:type="paragraph" w:customStyle="1" w:styleId="9mellabc">
    <w:name w:val="9mell_abc"/>
    <w:basedOn w:val="Normal"/>
    <w:uiPriority w:val="99"/>
    <w:rsid w:val="00052C96"/>
    <w:pPr>
      <w:numPr>
        <w:ilvl w:val="1"/>
        <w:numId w:val="5"/>
      </w:numPr>
      <w:spacing w:line="240" w:lineRule="atLeast"/>
      <w:jc w:val="both"/>
    </w:pPr>
    <w:rPr>
      <w:szCs w:val="20"/>
    </w:rPr>
  </w:style>
  <w:style w:type="paragraph" w:customStyle="1" w:styleId="9mell111">
    <w:name w:val="9mell1.1.1."/>
    <w:basedOn w:val="9mell11"/>
    <w:uiPriority w:val="99"/>
    <w:rsid w:val="00052C96"/>
    <w:pPr>
      <w:numPr>
        <w:ilvl w:val="2"/>
      </w:numPr>
    </w:pPr>
    <w:rPr>
      <w:b/>
      <w:sz w:val="22"/>
    </w:rPr>
  </w:style>
  <w:style w:type="paragraph" w:styleId="PlainText">
    <w:name w:val="Plain Text"/>
    <w:basedOn w:val="Normal"/>
    <w:link w:val="PlainTextChar"/>
    <w:uiPriority w:val="99"/>
    <w:rsid w:val="008B32DE"/>
    <w:pPr>
      <w:widowControl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B32DE"/>
    <w:rPr>
      <w:rFonts w:ascii="Courier New" w:hAnsi="Courier New" w:cs="Times New Roman"/>
    </w:rPr>
  </w:style>
  <w:style w:type="paragraph" w:customStyle="1" w:styleId="Listaszerbekezds1">
    <w:name w:val="Listaszerű bekezdés1"/>
    <w:basedOn w:val="Normal"/>
    <w:uiPriority w:val="99"/>
    <w:rsid w:val="00E36D0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607B00"/>
    <w:pPr>
      <w:jc w:val="both"/>
    </w:pPr>
    <w:rPr>
      <w:i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07B00"/>
    <w:rPr>
      <w:rFonts w:cs="Times New Roman"/>
      <w:i/>
      <w:sz w:val="24"/>
    </w:rPr>
  </w:style>
  <w:style w:type="paragraph" w:styleId="ListContinue">
    <w:name w:val="List Continue"/>
    <w:basedOn w:val="Normal"/>
    <w:uiPriority w:val="99"/>
    <w:rsid w:val="005F608C"/>
    <w:pPr>
      <w:numPr>
        <w:numId w:val="19"/>
      </w:num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</Words>
  <Characters>89</Characters>
  <Application>Microsoft Office Outlook</Application>
  <DocSecurity>0</DocSecurity>
  <Lines>0</Lines>
  <Paragraphs>0</Paragraphs>
  <ScaleCrop>false</ScaleCrop>
  <Company>XV. kerületi Polgármesteri Hivatal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XV</dc:title>
  <dc:subject/>
  <dc:creator>Kis Ágnes</dc:creator>
  <cp:keywords/>
  <dc:description/>
  <cp:lastModifiedBy>Zsédely Réka</cp:lastModifiedBy>
  <cp:revision>2</cp:revision>
  <cp:lastPrinted>2013-06-04T08:58:00Z</cp:lastPrinted>
  <dcterms:created xsi:type="dcterms:W3CDTF">2013-12-18T07:55:00Z</dcterms:created>
  <dcterms:modified xsi:type="dcterms:W3CDTF">2013-12-18T07:55:00Z</dcterms:modified>
</cp:coreProperties>
</file>