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2D" w:rsidRPr="005A72B2" w:rsidRDefault="003E362D" w:rsidP="005A72B2">
      <w:pPr>
        <w:pStyle w:val="ListParagraph"/>
        <w:numPr>
          <w:ilvl w:val="0"/>
          <w:numId w:val="5"/>
        </w:numPr>
        <w:jc w:val="right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f</w:t>
      </w:r>
      <w:r w:rsidRPr="005A72B2">
        <w:rPr>
          <w:rFonts w:ascii="Arial Narrow" w:hAnsi="Arial Narrow"/>
          <w:i/>
        </w:rPr>
        <w:t>üggelék</w:t>
      </w:r>
    </w:p>
    <w:p w:rsidR="003E362D" w:rsidRDefault="003E362D" w:rsidP="00386BCA">
      <w:pPr>
        <w:jc w:val="right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Az ingatlanhasználók részére – természetes személy – a 240 l-es hulladékgyűjtő edényt, illetve 120 l-es behúzó szalagos, átlátszó feliratozott sárga színű zsákokat a közszolgáltató térítésmentesen biztosítja.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b/>
          <w:i/>
        </w:rPr>
        <w:t>Zalaerdőd</w:t>
      </w:r>
      <w:r>
        <w:rPr>
          <w:rFonts w:ascii="Arial Narrow" w:hAnsi="Arial Narrow"/>
          <w:i/>
        </w:rPr>
        <w:t xml:space="preserve"> és közigazgatási területén a 240 l-es edénybe kell az elkülönítetten gyűjtött hulladékot elhelyezni. Amennyiben az edény elhelyezése nem megoldható az ingatlanhasználó részére, abban az esetben a zsák vehető igénybe.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 zsákok pótlását a közszolgáltató végzi oly módon, hogy az ürítési napon gyűjtésre kihelyezett darabszámú zsákoknak megfelelően pótolja az ingatlanhasználó részére.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 házhoz menő elkülönített hulladékgyűjtést havonta egy alkalommal végzi, a közszolgáltató által jelzett járatnapoknak megfelelően.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 hulladékgyűjtő edény pótlásáról – rendeltetés szerinti használatából származó törés, sérülés esetén – a szolgáltató gondoskodik.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Az edények, illetve a zsákok átadás-átvétele a közszolgáltató ügyfélszolgálatán történik a nyitva tartási időben. 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Az átadott edények szükség szerinti tisztításáról, felelős megőrzéséről, rendeltetés szerinti használatáról, állagmegőrzéséről felelősséggel tartozik az ingatlanhasználó.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Amennyiben az ingatlanhasználó nem a fentiek szerint használja az átvett gyűjtőedényt, a közszolgáltató felszólítására annak ellenértékét meg kell térítenie vagy vissza kell azt szolgáltatnia.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Amennyiben az időjárási körülmények vagy egyéb </w:t>
      </w:r>
      <w:r w:rsidRPr="00EA547A">
        <w:rPr>
          <w:rFonts w:ascii="Arial Narrow" w:hAnsi="Arial Narrow"/>
          <w:i/>
        </w:rPr>
        <w:t>ha</w:t>
      </w:r>
      <w:r>
        <w:rPr>
          <w:rFonts w:ascii="Arial Narrow" w:hAnsi="Arial Narrow"/>
          <w:i/>
        </w:rPr>
        <w:t>vária /h</w:t>
      </w:r>
      <w:r w:rsidRPr="00EA547A">
        <w:rPr>
          <w:rFonts w:ascii="Arial Narrow" w:hAnsi="Arial Narrow"/>
          <w:i/>
        </w:rPr>
        <w:t xml:space="preserve">avária nem csak természeti jelenségek, hanem extrém időjárás miatt is bekövetkezhet, ilyen például egyre </w:t>
      </w:r>
      <w:r>
        <w:rPr>
          <w:rFonts w:ascii="Arial Narrow" w:hAnsi="Arial Narrow"/>
          <w:i/>
        </w:rPr>
        <w:t>többet megtapasztalhatott hőség/ nem teszi lehetővé a házhoz menő hulladékgyűjtés elvégzését, úgy a szolgáltató pótolja azt, melynek időpontját a közszolgáltató a weblapján közzé teszi.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Az ingatlanhasználó az átvett gyűjtőedényeket, emblémázott zsákot, továbbá a kötegelt papírhulladékot a hulladék elszállítása céljából a közszolgáltató által megjelölt időpontban, a közterületen, a gyűjtést végző gépjárművel megközelíthető és ürítésre alkalmas helyen elhelyezi.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Az ingatlanhasználó a gyűjtőedényt, az emblémázott zsákot és a kötegelt papírhulladékot legfeljebb a szállítási napot megelőző 20.00 órától helyezi ki a közterületre.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A közszolgáltató elszállítást megelőzően ellenőrizheti az ürítésre előkészített, elkülönítetten gyűjtött hulladékok gyűjtésére szolgáló gyűjtőedény, emblémázott zsák, illetve kötegelt papírhulladék tartalmát. 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Az üveggyűjtés nem a házhoz menő szelektív hulladékgyűjtés része.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Default="003E362D" w:rsidP="00FB4820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 gyűjtőedénybe és az emblémázott gyűjtőzsákba csak olyan mennyiségű hulladék helyezhető el, hogy az edény fedele az elszállításkor lecsukható, valamint a zsák beköthető legyen.</w:t>
      </w:r>
    </w:p>
    <w:p w:rsidR="003E362D" w:rsidRDefault="003E362D" w:rsidP="00FB4820">
      <w:pPr>
        <w:jc w:val="both"/>
        <w:rPr>
          <w:rFonts w:ascii="Arial Narrow" w:hAnsi="Arial Narrow"/>
          <w:i/>
        </w:rPr>
      </w:pPr>
    </w:p>
    <w:p w:rsidR="003E362D" w:rsidRPr="009E604C" w:rsidRDefault="003E362D" w:rsidP="00386BCA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Az elkülönített gyűjtés során a palackokat, dobozokat kupak nélkül, laposra zsugorítva kell gyűjteni, a gazdaságos tárolhatóság érdekében.</w:t>
      </w:r>
    </w:p>
    <w:sectPr w:rsidR="003E362D" w:rsidRPr="009E604C" w:rsidSect="00263A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2D" w:rsidRDefault="003E362D" w:rsidP="001E02DD">
      <w:r>
        <w:separator/>
      </w:r>
    </w:p>
  </w:endnote>
  <w:endnote w:type="continuationSeparator" w:id="0">
    <w:p w:rsidR="003E362D" w:rsidRDefault="003E362D" w:rsidP="001E0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62D" w:rsidRDefault="003E362D">
    <w:pPr>
      <w:pStyle w:val="Footer"/>
      <w:jc w:val="center"/>
    </w:pPr>
    <w:r>
      <w:t xml:space="preserve">Oldal: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  <w:p w:rsidR="003E362D" w:rsidRDefault="003E36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2D" w:rsidRDefault="003E362D" w:rsidP="001E02DD">
      <w:r>
        <w:separator/>
      </w:r>
    </w:p>
  </w:footnote>
  <w:footnote w:type="continuationSeparator" w:id="0">
    <w:p w:rsidR="003E362D" w:rsidRDefault="003E362D" w:rsidP="001E02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78C7"/>
    <w:multiLevelType w:val="hybridMultilevel"/>
    <w:tmpl w:val="43BE3A32"/>
    <w:lvl w:ilvl="0" w:tplc="DBCCD81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E1EA3"/>
    <w:multiLevelType w:val="singleLevel"/>
    <w:tmpl w:val="2738E1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">
    <w:nsid w:val="5E411E06"/>
    <w:multiLevelType w:val="hybridMultilevel"/>
    <w:tmpl w:val="6A28F936"/>
    <w:lvl w:ilvl="0" w:tplc="2DF4777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22A243B"/>
    <w:multiLevelType w:val="hybridMultilevel"/>
    <w:tmpl w:val="2F28818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BB93815"/>
    <w:multiLevelType w:val="singleLevel"/>
    <w:tmpl w:val="BE3A6310"/>
    <w:lvl w:ilvl="0">
      <w:start w:val="1"/>
      <w:numFmt w:val="lowerLetter"/>
      <w:lvlText w:val="%1.)"/>
      <w:legacy w:legacy="1" w:legacySpace="120" w:legacyIndent="360"/>
      <w:lvlJc w:val="left"/>
      <w:pPr>
        <w:ind w:left="7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66A"/>
    <w:rsid w:val="0001177E"/>
    <w:rsid w:val="00021A37"/>
    <w:rsid w:val="00040F25"/>
    <w:rsid w:val="00042F3C"/>
    <w:rsid w:val="000475F3"/>
    <w:rsid w:val="00053956"/>
    <w:rsid w:val="00065A93"/>
    <w:rsid w:val="000770AE"/>
    <w:rsid w:val="00095A3A"/>
    <w:rsid w:val="000A4246"/>
    <w:rsid w:val="000C5632"/>
    <w:rsid w:val="000D790C"/>
    <w:rsid w:val="00114F0B"/>
    <w:rsid w:val="00116E6A"/>
    <w:rsid w:val="001472B2"/>
    <w:rsid w:val="001476D8"/>
    <w:rsid w:val="001606FD"/>
    <w:rsid w:val="00187892"/>
    <w:rsid w:val="001A6689"/>
    <w:rsid w:val="001D52C6"/>
    <w:rsid w:val="001E02DD"/>
    <w:rsid w:val="001E5A8D"/>
    <w:rsid w:val="00213DD2"/>
    <w:rsid w:val="0024578F"/>
    <w:rsid w:val="00256FC2"/>
    <w:rsid w:val="00263AB0"/>
    <w:rsid w:val="00267388"/>
    <w:rsid w:val="00275914"/>
    <w:rsid w:val="002C1C1D"/>
    <w:rsid w:val="002C3710"/>
    <w:rsid w:val="002C461B"/>
    <w:rsid w:val="002C4C87"/>
    <w:rsid w:val="002D471A"/>
    <w:rsid w:val="002D728D"/>
    <w:rsid w:val="002E28BC"/>
    <w:rsid w:val="00300BFD"/>
    <w:rsid w:val="003020CF"/>
    <w:rsid w:val="003157CE"/>
    <w:rsid w:val="003177AC"/>
    <w:rsid w:val="0032442C"/>
    <w:rsid w:val="00342143"/>
    <w:rsid w:val="003545D8"/>
    <w:rsid w:val="0035618D"/>
    <w:rsid w:val="00363F27"/>
    <w:rsid w:val="00364B5A"/>
    <w:rsid w:val="00372E7E"/>
    <w:rsid w:val="00386BCA"/>
    <w:rsid w:val="003A35B3"/>
    <w:rsid w:val="003C28B5"/>
    <w:rsid w:val="003C3405"/>
    <w:rsid w:val="003E362D"/>
    <w:rsid w:val="003E673D"/>
    <w:rsid w:val="003E7FF8"/>
    <w:rsid w:val="003F70EE"/>
    <w:rsid w:val="00400647"/>
    <w:rsid w:val="0043206D"/>
    <w:rsid w:val="004466C5"/>
    <w:rsid w:val="00457B74"/>
    <w:rsid w:val="004650E7"/>
    <w:rsid w:val="00465900"/>
    <w:rsid w:val="00484A2D"/>
    <w:rsid w:val="00492E6B"/>
    <w:rsid w:val="004E250D"/>
    <w:rsid w:val="004E46A6"/>
    <w:rsid w:val="005103F8"/>
    <w:rsid w:val="00522102"/>
    <w:rsid w:val="005731EC"/>
    <w:rsid w:val="005A64D6"/>
    <w:rsid w:val="005A72B2"/>
    <w:rsid w:val="005C28C0"/>
    <w:rsid w:val="005D3740"/>
    <w:rsid w:val="005E0342"/>
    <w:rsid w:val="005E2C33"/>
    <w:rsid w:val="005F096C"/>
    <w:rsid w:val="00604692"/>
    <w:rsid w:val="00613AE5"/>
    <w:rsid w:val="006343EF"/>
    <w:rsid w:val="00637429"/>
    <w:rsid w:val="00637F86"/>
    <w:rsid w:val="00640DCD"/>
    <w:rsid w:val="00653967"/>
    <w:rsid w:val="0066718B"/>
    <w:rsid w:val="00677171"/>
    <w:rsid w:val="006A6FCA"/>
    <w:rsid w:val="006C51AC"/>
    <w:rsid w:val="006D32A4"/>
    <w:rsid w:val="006F1312"/>
    <w:rsid w:val="006F4830"/>
    <w:rsid w:val="00723B38"/>
    <w:rsid w:val="0073167E"/>
    <w:rsid w:val="00762760"/>
    <w:rsid w:val="00762F49"/>
    <w:rsid w:val="00796F23"/>
    <w:rsid w:val="007A14A0"/>
    <w:rsid w:val="007A7CD6"/>
    <w:rsid w:val="007D4019"/>
    <w:rsid w:val="007E6E62"/>
    <w:rsid w:val="007F29AF"/>
    <w:rsid w:val="0081236A"/>
    <w:rsid w:val="0081523D"/>
    <w:rsid w:val="00817725"/>
    <w:rsid w:val="00826B32"/>
    <w:rsid w:val="0083089A"/>
    <w:rsid w:val="008317AE"/>
    <w:rsid w:val="00832413"/>
    <w:rsid w:val="00882341"/>
    <w:rsid w:val="00892491"/>
    <w:rsid w:val="00895260"/>
    <w:rsid w:val="008A34FB"/>
    <w:rsid w:val="008A6FDA"/>
    <w:rsid w:val="008A7483"/>
    <w:rsid w:val="008C4A59"/>
    <w:rsid w:val="008D7BC1"/>
    <w:rsid w:val="008E17A8"/>
    <w:rsid w:val="00907755"/>
    <w:rsid w:val="0093466A"/>
    <w:rsid w:val="00937F1B"/>
    <w:rsid w:val="00944B85"/>
    <w:rsid w:val="009757BA"/>
    <w:rsid w:val="00977A29"/>
    <w:rsid w:val="009916B3"/>
    <w:rsid w:val="00997142"/>
    <w:rsid w:val="009E37B9"/>
    <w:rsid w:val="009E604C"/>
    <w:rsid w:val="009F12B8"/>
    <w:rsid w:val="009F164E"/>
    <w:rsid w:val="00A07044"/>
    <w:rsid w:val="00A16234"/>
    <w:rsid w:val="00A21148"/>
    <w:rsid w:val="00A369A9"/>
    <w:rsid w:val="00A51DF7"/>
    <w:rsid w:val="00A61DBA"/>
    <w:rsid w:val="00A7143B"/>
    <w:rsid w:val="00A75138"/>
    <w:rsid w:val="00A85A59"/>
    <w:rsid w:val="00A971F2"/>
    <w:rsid w:val="00AA48BA"/>
    <w:rsid w:val="00AA5935"/>
    <w:rsid w:val="00AC1FF6"/>
    <w:rsid w:val="00B01C05"/>
    <w:rsid w:val="00B16C43"/>
    <w:rsid w:val="00B2411E"/>
    <w:rsid w:val="00B556BF"/>
    <w:rsid w:val="00B82DFC"/>
    <w:rsid w:val="00BA45DE"/>
    <w:rsid w:val="00BA76EC"/>
    <w:rsid w:val="00BB3BBE"/>
    <w:rsid w:val="00BB6ADF"/>
    <w:rsid w:val="00BE1698"/>
    <w:rsid w:val="00C32D71"/>
    <w:rsid w:val="00C35CF2"/>
    <w:rsid w:val="00C959D8"/>
    <w:rsid w:val="00CA202B"/>
    <w:rsid w:val="00CA6CCE"/>
    <w:rsid w:val="00CB3909"/>
    <w:rsid w:val="00CC1D19"/>
    <w:rsid w:val="00CC2F42"/>
    <w:rsid w:val="00CC6CDD"/>
    <w:rsid w:val="00CD47B1"/>
    <w:rsid w:val="00CD5A9E"/>
    <w:rsid w:val="00CF02D2"/>
    <w:rsid w:val="00D018F5"/>
    <w:rsid w:val="00D04941"/>
    <w:rsid w:val="00D055EF"/>
    <w:rsid w:val="00D2073D"/>
    <w:rsid w:val="00D249CA"/>
    <w:rsid w:val="00D27CE9"/>
    <w:rsid w:val="00D329E5"/>
    <w:rsid w:val="00D91E18"/>
    <w:rsid w:val="00D94572"/>
    <w:rsid w:val="00DB5C19"/>
    <w:rsid w:val="00DD26F4"/>
    <w:rsid w:val="00E153D7"/>
    <w:rsid w:val="00E2018E"/>
    <w:rsid w:val="00E25A93"/>
    <w:rsid w:val="00E309DD"/>
    <w:rsid w:val="00E33D10"/>
    <w:rsid w:val="00E57407"/>
    <w:rsid w:val="00E9350D"/>
    <w:rsid w:val="00EA547A"/>
    <w:rsid w:val="00EB4FBE"/>
    <w:rsid w:val="00EC1D2D"/>
    <w:rsid w:val="00EC3527"/>
    <w:rsid w:val="00EC4B0B"/>
    <w:rsid w:val="00EE05AD"/>
    <w:rsid w:val="00EE6E7B"/>
    <w:rsid w:val="00F10EFC"/>
    <w:rsid w:val="00F1501C"/>
    <w:rsid w:val="00F26F8D"/>
    <w:rsid w:val="00F319E9"/>
    <w:rsid w:val="00F55FD7"/>
    <w:rsid w:val="00F61EF3"/>
    <w:rsid w:val="00F71458"/>
    <w:rsid w:val="00F72B3B"/>
    <w:rsid w:val="00F921F6"/>
    <w:rsid w:val="00FA0C03"/>
    <w:rsid w:val="00FA398D"/>
    <w:rsid w:val="00FB4820"/>
    <w:rsid w:val="00FB4E54"/>
    <w:rsid w:val="00FB5E7B"/>
    <w:rsid w:val="00FC3739"/>
    <w:rsid w:val="00FD1D0B"/>
    <w:rsid w:val="00FE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6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51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51AC"/>
    <w:rPr>
      <w:rFonts w:ascii="Cambria" w:hAnsi="Cambria" w:cs="Times New Roman"/>
      <w:b/>
      <w:bCs/>
      <w:kern w:val="32"/>
      <w:sz w:val="32"/>
      <w:szCs w:val="32"/>
      <w:lang w:eastAsia="hu-HU"/>
    </w:rPr>
  </w:style>
  <w:style w:type="table" w:styleId="TableGrid">
    <w:name w:val="Table Grid"/>
    <w:basedOn w:val="TableNormal"/>
    <w:uiPriority w:val="99"/>
    <w:rsid w:val="0093466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E02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02DD"/>
    <w:rPr>
      <w:rFonts w:ascii="Times New Roman" w:hAnsi="Times New Roman" w:cs="Times New Roman"/>
      <w:sz w:val="24"/>
      <w:szCs w:val="24"/>
      <w:lang w:eastAsia="hu-HU"/>
    </w:rPr>
  </w:style>
  <w:style w:type="paragraph" w:styleId="Footer">
    <w:name w:val="footer"/>
    <w:basedOn w:val="Normal"/>
    <w:link w:val="FooterChar"/>
    <w:uiPriority w:val="99"/>
    <w:rsid w:val="001E02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E02DD"/>
    <w:rPr>
      <w:rFonts w:ascii="Times New Roman" w:hAnsi="Times New Roman" w:cs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99"/>
    <w:qFormat/>
    <w:rsid w:val="00E33D10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6C51AC"/>
    <w:pPr>
      <w:ind w:left="720" w:hanging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C51AC"/>
    <w:rPr>
      <w:rFonts w:ascii="Times New Roman" w:hAnsi="Times New Roman" w:cs="Times New Roman"/>
      <w:sz w:val="24"/>
      <w:szCs w:val="24"/>
      <w:lang w:eastAsia="hu-HU"/>
    </w:rPr>
  </w:style>
  <w:style w:type="paragraph" w:styleId="NoSpacing">
    <w:name w:val="No Spacing"/>
    <w:uiPriority w:val="99"/>
    <w:qFormat/>
    <w:rsid w:val="006C51AC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uiPriority w:val="99"/>
    <w:rsid w:val="006C51AC"/>
    <w:pPr>
      <w:widowControl w:val="0"/>
      <w:spacing w:line="480" w:lineRule="auto"/>
      <w:jc w:val="center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B4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47B1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348</Words>
  <Characters>2407</Characters>
  <Application>Microsoft Office Outlook</Application>
  <DocSecurity>0</DocSecurity>
  <Lines>0</Lines>
  <Paragraphs>0</Paragraphs>
  <ScaleCrop>false</ScaleCrop>
  <Company>WXPEE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Zalaerdőd Község Önkormányzata Képviselő-testületének ____/2016</dc:title>
  <dc:subject/>
  <dc:creator>Jegyzö</dc:creator>
  <cp:keywords/>
  <dc:description/>
  <cp:lastModifiedBy>Gógánfa Közös Önk</cp:lastModifiedBy>
  <cp:revision>9</cp:revision>
  <cp:lastPrinted>2016-09-29T14:09:00Z</cp:lastPrinted>
  <dcterms:created xsi:type="dcterms:W3CDTF">2016-09-29T10:11:00Z</dcterms:created>
  <dcterms:modified xsi:type="dcterms:W3CDTF">2016-09-30T09:32:00Z</dcterms:modified>
</cp:coreProperties>
</file>